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48" w:type="dxa"/>
        <w:tblLook w:val="00A0" w:firstRow="1" w:lastRow="0" w:firstColumn="1" w:lastColumn="0" w:noHBand="0" w:noVBand="0"/>
      </w:tblPr>
      <w:tblGrid>
        <w:gridCol w:w="2184"/>
        <w:gridCol w:w="3339"/>
        <w:gridCol w:w="1695"/>
        <w:gridCol w:w="3330"/>
      </w:tblGrid>
      <w:tr w:rsidR="00A359DA" w:rsidRPr="00BB2A7E" w14:paraId="563D18DE" w14:textId="77777777" w:rsidTr="005A7588">
        <w:trPr>
          <w:trHeight w:val="584"/>
        </w:trPr>
        <w:tc>
          <w:tcPr>
            <w:tcW w:w="5523" w:type="dxa"/>
            <w:gridSpan w:val="2"/>
          </w:tcPr>
          <w:p w14:paraId="5E4EEF07" w14:textId="5B8D911A" w:rsidR="00A359DA" w:rsidRPr="00BB2A7E" w:rsidRDefault="002A0059" w:rsidP="006855F4">
            <w:pPr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</w:t>
            </w:r>
            <w:r w:rsidR="006855F4">
              <w:rPr>
                <w:b/>
                <w:sz w:val="22"/>
                <w:szCs w:val="22"/>
              </w:rPr>
              <w:t xml:space="preserve">FORMS JOURNAL ON </w:t>
            </w:r>
            <w:r w:rsidR="00F4127C">
              <w:rPr>
                <w:b/>
                <w:sz w:val="22"/>
                <w:szCs w:val="22"/>
              </w:rPr>
              <w:t>DATA SCIENCE</w:t>
            </w:r>
          </w:p>
        </w:tc>
        <w:tc>
          <w:tcPr>
            <w:tcW w:w="5025" w:type="dxa"/>
            <w:gridSpan w:val="2"/>
            <w:shd w:val="clear" w:color="auto" w:fill="F3F3F3"/>
          </w:tcPr>
          <w:p w14:paraId="1534C034" w14:textId="77777777" w:rsidR="00734DC3" w:rsidRPr="003D69A6" w:rsidRDefault="00513DCC" w:rsidP="00FA0CE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69A6">
              <w:rPr>
                <w:rFonts w:asciiTheme="minorHAnsi" w:hAnsiTheme="minorHAnsi"/>
                <w:b/>
                <w:sz w:val="22"/>
                <w:szCs w:val="22"/>
              </w:rPr>
              <w:t>Uploaded</w:t>
            </w:r>
            <w:r w:rsidR="00937F2C" w:rsidRPr="003D69A6">
              <w:rPr>
                <w:rFonts w:asciiTheme="minorHAnsi" w:hAnsiTheme="minorHAnsi"/>
                <w:b/>
                <w:sz w:val="22"/>
                <w:szCs w:val="22"/>
              </w:rPr>
              <w:t xml:space="preserve"> date</w:t>
            </w:r>
            <w:r w:rsidRPr="003D69A6">
              <w:rPr>
                <w:rFonts w:asciiTheme="minorHAnsi" w:hAnsiTheme="minorHAnsi"/>
                <w:b/>
                <w:sz w:val="22"/>
                <w:szCs w:val="22"/>
              </w:rPr>
              <w:t xml:space="preserve">:   </w:t>
            </w:r>
          </w:p>
          <w:p w14:paraId="23BE4A82" w14:textId="77777777" w:rsidR="00A359DA" w:rsidRPr="00BB2A7E" w:rsidRDefault="00937F2C" w:rsidP="00FA0CEA">
            <w:pPr>
              <w:rPr>
                <w:rFonts w:asciiTheme="minorHAnsi" w:hAnsiTheme="minorHAnsi"/>
                <w:sz w:val="22"/>
                <w:szCs w:val="22"/>
              </w:rPr>
            </w:pPr>
            <w:r w:rsidRPr="003D69A6">
              <w:rPr>
                <w:rFonts w:asciiTheme="minorHAnsi" w:hAnsiTheme="minorHAnsi"/>
                <w:b/>
                <w:sz w:val="22"/>
                <w:szCs w:val="22"/>
              </w:rPr>
              <w:t>Manuscript ID</w:t>
            </w:r>
            <w:r w:rsidR="00A359DA" w:rsidRPr="003D69A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A359DA" w:rsidRPr="00BB2A7E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AC54E9" w:rsidRPr="00BB2A7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A359DA" w:rsidRPr="00BB2A7E" w14:paraId="56455538" w14:textId="77777777" w:rsidTr="005A7588">
        <w:trPr>
          <w:trHeight w:val="272"/>
        </w:trPr>
        <w:tc>
          <w:tcPr>
            <w:tcW w:w="5523" w:type="dxa"/>
            <w:gridSpan w:val="2"/>
          </w:tcPr>
          <w:p w14:paraId="00EFECF8" w14:textId="77777777" w:rsidR="00A359DA" w:rsidRPr="00BB2A7E" w:rsidRDefault="00937F2C" w:rsidP="00937F2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Accepted Manuscript Checklist</w:t>
            </w:r>
          </w:p>
        </w:tc>
        <w:tc>
          <w:tcPr>
            <w:tcW w:w="5025" w:type="dxa"/>
            <w:gridSpan w:val="2"/>
            <w:shd w:val="clear" w:color="auto" w:fill="F3F3F3"/>
          </w:tcPr>
          <w:p w14:paraId="0F62A44A" w14:textId="77777777" w:rsidR="00A359DA" w:rsidRPr="00BB2A7E" w:rsidRDefault="00A359DA" w:rsidP="00A359DA">
            <w:pPr>
              <w:rPr>
                <w:i/>
                <w:sz w:val="22"/>
                <w:szCs w:val="22"/>
              </w:rPr>
            </w:pPr>
          </w:p>
        </w:tc>
      </w:tr>
      <w:tr w:rsidR="00937F2C" w:rsidRPr="00BB2A7E" w14:paraId="6BE59B0B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2184" w:type="dxa"/>
          </w:tcPr>
          <w:p w14:paraId="6FC4548E" w14:textId="77777777" w:rsidR="00937F2C" w:rsidRPr="00BB2A7E" w:rsidRDefault="00DF03EC" w:rsidP="00A359DA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M</w:t>
            </w:r>
            <w:r w:rsidR="00937F2C" w:rsidRPr="00BB2A7E">
              <w:rPr>
                <w:b/>
                <w:sz w:val="22"/>
                <w:szCs w:val="22"/>
              </w:rPr>
              <w:t xml:space="preserve">anuscript </w:t>
            </w:r>
            <w:r w:rsidRPr="00BB2A7E">
              <w:rPr>
                <w:b/>
                <w:sz w:val="22"/>
                <w:szCs w:val="22"/>
              </w:rPr>
              <w:t>T</w:t>
            </w:r>
            <w:r w:rsidR="00937F2C" w:rsidRPr="00BB2A7E">
              <w:rPr>
                <w:b/>
                <w:sz w:val="22"/>
                <w:szCs w:val="22"/>
              </w:rPr>
              <w:t>itle</w:t>
            </w:r>
          </w:p>
        </w:tc>
        <w:tc>
          <w:tcPr>
            <w:tcW w:w="8364" w:type="dxa"/>
            <w:gridSpan w:val="3"/>
          </w:tcPr>
          <w:p w14:paraId="59ECC8F1" w14:textId="77777777" w:rsidR="00937F2C" w:rsidRPr="00BB2A7E" w:rsidRDefault="00937F2C" w:rsidP="0006798B">
            <w:pPr>
              <w:spacing w:after="240"/>
              <w:rPr>
                <w:sz w:val="22"/>
                <w:szCs w:val="22"/>
              </w:rPr>
            </w:pPr>
          </w:p>
        </w:tc>
      </w:tr>
      <w:tr w:rsidR="00182835" w:rsidRPr="00BB2A7E" w14:paraId="26514CCB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</w:trPr>
        <w:tc>
          <w:tcPr>
            <w:tcW w:w="2184" w:type="dxa"/>
          </w:tcPr>
          <w:p w14:paraId="6279D880" w14:textId="77777777" w:rsidR="00182835" w:rsidRPr="00BB2A7E" w:rsidRDefault="00485487" w:rsidP="0094535F">
            <w:pPr>
              <w:spacing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Manuscript </w:t>
            </w:r>
            <w:r w:rsidR="00182835">
              <w:rPr>
                <w:b/>
                <w:sz w:val="22"/>
                <w:szCs w:val="22"/>
              </w:rPr>
              <w:t>Type</w:t>
            </w:r>
          </w:p>
        </w:tc>
        <w:tc>
          <w:tcPr>
            <w:tcW w:w="8364" w:type="dxa"/>
            <w:gridSpan w:val="3"/>
          </w:tcPr>
          <w:p w14:paraId="777388BA" w14:textId="77777777" w:rsidR="00182835" w:rsidRPr="00BB2A7E" w:rsidRDefault="00182835" w:rsidP="00AC54E9">
            <w:pPr>
              <w:rPr>
                <w:sz w:val="22"/>
                <w:szCs w:val="22"/>
              </w:rPr>
            </w:pPr>
          </w:p>
        </w:tc>
      </w:tr>
      <w:tr w:rsidR="00B548D7" w:rsidRPr="00BB2A7E" w14:paraId="3F8E23D6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</w:trPr>
        <w:tc>
          <w:tcPr>
            <w:tcW w:w="2184" w:type="dxa"/>
          </w:tcPr>
          <w:p w14:paraId="17FBE017" w14:textId="77777777" w:rsidR="00B548D7" w:rsidRPr="00BB2A7E" w:rsidRDefault="00B548D7" w:rsidP="00ED4A3C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Author name(s)</w:t>
            </w:r>
          </w:p>
        </w:tc>
        <w:tc>
          <w:tcPr>
            <w:tcW w:w="8364" w:type="dxa"/>
            <w:gridSpan w:val="3"/>
          </w:tcPr>
          <w:p w14:paraId="34D08BC0" w14:textId="77777777" w:rsidR="00B548D7" w:rsidRPr="00BB2A7E" w:rsidRDefault="00B548D7" w:rsidP="00AC54E9">
            <w:pPr>
              <w:rPr>
                <w:sz w:val="22"/>
                <w:szCs w:val="22"/>
              </w:rPr>
            </w:pPr>
          </w:p>
        </w:tc>
      </w:tr>
      <w:tr w:rsidR="003A2E2B" w:rsidRPr="00BB2A7E" w14:paraId="4D2CBABE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0"/>
        </w:trPr>
        <w:tc>
          <w:tcPr>
            <w:tcW w:w="2184" w:type="dxa"/>
          </w:tcPr>
          <w:p w14:paraId="4B018F79" w14:textId="77777777" w:rsidR="003A2E2B" w:rsidRPr="00BB2A7E" w:rsidRDefault="003A2E2B" w:rsidP="00A64602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ORCID ID</w:t>
            </w:r>
            <w:r w:rsidRPr="00BB2A7E">
              <w:rPr>
                <w:b/>
                <w:sz w:val="22"/>
                <w:szCs w:val="22"/>
              </w:rPr>
              <w:br/>
            </w:r>
          </w:p>
        </w:tc>
        <w:tc>
          <w:tcPr>
            <w:tcW w:w="8364" w:type="dxa"/>
            <w:gridSpan w:val="3"/>
          </w:tcPr>
          <w:p w14:paraId="15EA00C8" w14:textId="77777777" w:rsidR="003A2E2B" w:rsidRPr="00BB2A7E" w:rsidRDefault="003A2E2B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704EEE" w:rsidRPr="00BB2A7E" w14:paraId="39AE3FCE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84" w:type="dxa"/>
          </w:tcPr>
          <w:p w14:paraId="4804ECCE" w14:textId="24302D48" w:rsidR="00704EEE" w:rsidRPr="00BB2A7E" w:rsidRDefault="006855F4" w:rsidP="006855F4">
            <w:pPr>
              <w:spacing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EIC</w:t>
            </w:r>
            <w:r>
              <w:rPr>
                <w:b/>
                <w:sz w:val="22"/>
                <w:szCs w:val="22"/>
              </w:rPr>
              <w:br/>
            </w:r>
            <w:r w:rsidRPr="00CD05FE">
              <w:rPr>
                <w:b/>
                <w:strike/>
                <w:color w:val="FF0000"/>
                <w:sz w:val="22"/>
                <w:szCs w:val="22"/>
              </w:rPr>
              <w:t xml:space="preserve">Area </w:t>
            </w:r>
            <w:r w:rsidR="00CD05FE" w:rsidRPr="00CD05FE">
              <w:rPr>
                <w:b/>
                <w:color w:val="FF0000"/>
                <w:sz w:val="22"/>
                <w:szCs w:val="22"/>
              </w:rPr>
              <w:t xml:space="preserve">Senior </w:t>
            </w:r>
            <w:r>
              <w:rPr>
                <w:b/>
                <w:sz w:val="22"/>
                <w:szCs w:val="22"/>
              </w:rPr>
              <w:t>Editor</w:t>
            </w:r>
          </w:p>
        </w:tc>
        <w:tc>
          <w:tcPr>
            <w:tcW w:w="8364" w:type="dxa"/>
            <w:gridSpan w:val="3"/>
          </w:tcPr>
          <w:p w14:paraId="7FFD763F" w14:textId="77777777" w:rsidR="00704EEE" w:rsidRPr="00BB2A7E" w:rsidRDefault="00704EEE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B548D7" w:rsidRPr="00BB2A7E" w14:paraId="35CA3FBA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84" w:type="dxa"/>
          </w:tcPr>
          <w:p w14:paraId="6CD2917B" w14:textId="6465120B" w:rsidR="00B548D7" w:rsidRPr="00BB2A7E" w:rsidRDefault="00B548D7" w:rsidP="00356456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 xml:space="preserve">Corresponding author information </w:t>
            </w:r>
            <w:r w:rsidR="0042621A" w:rsidRPr="00BB2A7E">
              <w:rPr>
                <w:b/>
                <w:sz w:val="22"/>
                <w:szCs w:val="22"/>
              </w:rPr>
              <w:br/>
            </w:r>
            <w:r w:rsidR="00CD05FE">
              <w:rPr>
                <w:b/>
                <w:sz w:val="22"/>
                <w:szCs w:val="22"/>
              </w:rPr>
              <w:t xml:space="preserve"> and </w:t>
            </w:r>
            <w:r w:rsidRPr="00BB2A7E">
              <w:rPr>
                <w:b/>
                <w:sz w:val="22"/>
                <w:szCs w:val="22"/>
              </w:rPr>
              <w:t>e-mail</w:t>
            </w:r>
            <w:r w:rsidR="003A2E2B" w:rsidRPr="00BB2A7E">
              <w:rPr>
                <w:b/>
                <w:sz w:val="22"/>
                <w:szCs w:val="22"/>
              </w:rPr>
              <w:t xml:space="preserve"> </w:t>
            </w:r>
            <w:r w:rsidR="003A2E2B" w:rsidRPr="00CD05FE">
              <w:rPr>
                <w:b/>
                <w:strike/>
                <w:color w:val="FF0000"/>
                <w:sz w:val="22"/>
                <w:szCs w:val="22"/>
              </w:rPr>
              <w:t xml:space="preserve">institution, </w:t>
            </w:r>
            <w:r w:rsidR="00BB2A7E" w:rsidRPr="00CD05FE">
              <w:rPr>
                <w:b/>
                <w:strike/>
                <w:color w:val="FF0000"/>
                <w:sz w:val="22"/>
                <w:szCs w:val="22"/>
              </w:rPr>
              <w:t xml:space="preserve">mailing address, </w:t>
            </w:r>
            <w:r w:rsidR="003A2E2B" w:rsidRPr="00CD05FE">
              <w:rPr>
                <w:b/>
                <w:strike/>
                <w:color w:val="FF0000"/>
                <w:sz w:val="22"/>
                <w:szCs w:val="22"/>
              </w:rPr>
              <w:t>and phone</w:t>
            </w:r>
            <w:r w:rsidR="00356456" w:rsidRPr="00CD05FE">
              <w:rPr>
                <w:b/>
                <w:strike/>
                <w:color w:val="FF0000"/>
                <w:sz w:val="22"/>
                <w:szCs w:val="22"/>
              </w:rPr>
              <w:t xml:space="preserve"> #</w:t>
            </w:r>
            <w:r w:rsidR="008A0354" w:rsidRPr="00CD05FE">
              <w:rPr>
                <w:b/>
                <w:strike/>
                <w:color w:val="FF0000"/>
                <w:sz w:val="22"/>
                <w:szCs w:val="22"/>
              </w:rPr>
              <w:t>)</w:t>
            </w:r>
            <w:r w:rsidR="003A2E2B" w:rsidRPr="00CD05FE">
              <w:rPr>
                <w:b/>
                <w:strike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364" w:type="dxa"/>
            <w:gridSpan w:val="3"/>
          </w:tcPr>
          <w:p w14:paraId="65241F1B" w14:textId="77777777" w:rsidR="00B548D7" w:rsidRPr="00BB2A7E" w:rsidRDefault="00B548D7" w:rsidP="00B24C3A">
            <w:pPr>
              <w:rPr>
                <w:sz w:val="22"/>
                <w:szCs w:val="22"/>
              </w:rPr>
            </w:pPr>
          </w:p>
        </w:tc>
      </w:tr>
      <w:tr w:rsidR="00D04D4D" w:rsidRPr="00BB2A7E" w14:paraId="1384354C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2"/>
        </w:trPr>
        <w:tc>
          <w:tcPr>
            <w:tcW w:w="2184" w:type="dxa"/>
          </w:tcPr>
          <w:p w14:paraId="2AFB9225" w14:textId="77777777" w:rsidR="00D04D4D" w:rsidRPr="00BB2A7E" w:rsidRDefault="00D04D4D" w:rsidP="00BB2A7E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 xml:space="preserve">Keywords as listed in ScholarOne </w:t>
            </w:r>
          </w:p>
        </w:tc>
        <w:tc>
          <w:tcPr>
            <w:tcW w:w="8364" w:type="dxa"/>
            <w:gridSpan w:val="3"/>
          </w:tcPr>
          <w:p w14:paraId="10226B8A" w14:textId="77777777" w:rsidR="00D04D4D" w:rsidRPr="00BB2A7E" w:rsidRDefault="00D04D4D" w:rsidP="00ED4A3C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5FF4EA0E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 w:val="restart"/>
            <w:vAlign w:val="center"/>
          </w:tcPr>
          <w:p w14:paraId="51FD65DF" w14:textId="77777777" w:rsidR="00DA6FAB" w:rsidRDefault="00A64602" w:rsidP="00A359DA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Electronic</w:t>
            </w:r>
            <w:r w:rsidRPr="00BB2A7E">
              <w:rPr>
                <w:b/>
                <w:sz w:val="22"/>
                <w:szCs w:val="22"/>
              </w:rPr>
              <w:br/>
              <w:t>Files</w:t>
            </w:r>
          </w:p>
          <w:p w14:paraId="0139FDDF" w14:textId="77777777" w:rsidR="009364B2" w:rsidRPr="009364B2" w:rsidRDefault="009364B2" w:rsidP="00A359DA">
            <w:pPr>
              <w:spacing w:after="240"/>
              <w:rPr>
                <w:i/>
                <w:sz w:val="22"/>
                <w:szCs w:val="22"/>
              </w:rPr>
            </w:pPr>
            <w:r w:rsidRPr="009364B2">
              <w:rPr>
                <w:i/>
                <w:sz w:val="22"/>
                <w:szCs w:val="22"/>
              </w:rPr>
              <w:t>* mandatory</w:t>
            </w:r>
            <w:r>
              <w:rPr>
                <w:i/>
                <w:sz w:val="22"/>
                <w:szCs w:val="22"/>
              </w:rPr>
              <w:t xml:space="preserve"> files</w:t>
            </w:r>
          </w:p>
        </w:tc>
        <w:tc>
          <w:tcPr>
            <w:tcW w:w="5034" w:type="dxa"/>
            <w:gridSpan w:val="2"/>
            <w:vAlign w:val="center"/>
          </w:tcPr>
          <w:p w14:paraId="28CD1008" w14:textId="77777777" w:rsidR="00DA6FAB" w:rsidRPr="00BB2A7E" w:rsidRDefault="00DA6FAB" w:rsidP="00A80FE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35211A">
              <w:rPr>
                <w:rFonts w:asciiTheme="minorHAnsi" w:hAnsiTheme="minorHAnsi"/>
                <w:sz w:val="22"/>
                <w:szCs w:val="22"/>
              </w:rPr>
              <w:t>Date</w:t>
            </w:r>
            <w:r w:rsidRPr="00BB2A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0FE2">
              <w:rPr>
                <w:rFonts w:asciiTheme="minorHAnsi" w:hAnsiTheme="minorHAnsi"/>
                <w:sz w:val="22"/>
                <w:szCs w:val="22"/>
              </w:rPr>
              <w:t>of last update to files?</w:t>
            </w:r>
          </w:p>
        </w:tc>
        <w:tc>
          <w:tcPr>
            <w:tcW w:w="3330" w:type="dxa"/>
            <w:vAlign w:val="center"/>
          </w:tcPr>
          <w:p w14:paraId="5DECC957" w14:textId="77777777" w:rsidR="00DA6FAB" w:rsidRPr="00BB2A7E" w:rsidRDefault="00DA6FAB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4834304E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67"/>
        </w:trPr>
        <w:tc>
          <w:tcPr>
            <w:tcW w:w="2184" w:type="dxa"/>
            <w:vMerge/>
            <w:vAlign w:val="center"/>
          </w:tcPr>
          <w:p w14:paraId="51C3FC58" w14:textId="77777777" w:rsidR="00DA6FAB" w:rsidRPr="00BB2A7E" w:rsidRDefault="00DA6FA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66B48CF7" w14:textId="77777777" w:rsidR="00DA6FAB" w:rsidRPr="00BB2A7E" w:rsidRDefault="009364B2" w:rsidP="005039FD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DA6FAB" w:rsidRPr="00BB2A7E">
              <w:rPr>
                <w:rFonts w:asciiTheme="minorHAnsi" w:hAnsiTheme="minorHAnsi"/>
                <w:sz w:val="22"/>
                <w:szCs w:val="22"/>
              </w:rPr>
              <w:t xml:space="preserve">Manuscript </w:t>
            </w:r>
            <w:r w:rsidR="005039FD">
              <w:rPr>
                <w:rFonts w:asciiTheme="minorHAnsi" w:hAnsiTheme="minorHAnsi"/>
                <w:sz w:val="22"/>
                <w:szCs w:val="22"/>
              </w:rPr>
              <w:t xml:space="preserve">Editable File type (docx or </w:t>
            </w:r>
            <w:proofErr w:type="spellStart"/>
            <w:r w:rsidR="00E0437A">
              <w:rPr>
                <w:rFonts w:asciiTheme="minorHAnsi" w:hAnsiTheme="minorHAnsi"/>
                <w:sz w:val="22"/>
                <w:szCs w:val="22"/>
              </w:rPr>
              <w:t>tex</w:t>
            </w:r>
            <w:proofErr w:type="spellEnd"/>
            <w:r w:rsidR="00E0437A">
              <w:rPr>
                <w:rFonts w:asciiTheme="minorHAnsi" w:hAnsiTheme="minorHAnsi"/>
                <w:sz w:val="22"/>
                <w:szCs w:val="22"/>
              </w:rPr>
              <w:t>)</w:t>
            </w:r>
            <w:r w:rsidR="00344FF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14:paraId="3790C722" w14:textId="77777777" w:rsidR="00DA6FAB" w:rsidRPr="00BB2A7E" w:rsidRDefault="00DA6FAB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A80FE2" w:rsidRPr="00BB2A7E" w14:paraId="7A28473B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  <w:vAlign w:val="center"/>
          </w:tcPr>
          <w:p w14:paraId="152DE8B8" w14:textId="77777777" w:rsidR="00A80FE2" w:rsidRPr="00BB2A7E" w:rsidRDefault="00A80FE2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1D45A028" w14:textId="77777777" w:rsidR="00A80FE2" w:rsidRPr="00BB2A7E" w:rsidRDefault="009364B2" w:rsidP="00A80FE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A80FE2">
              <w:rPr>
                <w:rFonts w:asciiTheme="minorHAnsi" w:hAnsiTheme="minorHAnsi"/>
                <w:sz w:val="22"/>
                <w:szCs w:val="22"/>
              </w:rPr>
              <w:t xml:space="preserve">PDF generated from docx or </w:t>
            </w:r>
            <w:proofErr w:type="spellStart"/>
            <w:r w:rsidR="00A80FE2">
              <w:rPr>
                <w:rFonts w:asciiTheme="minorHAnsi" w:hAnsiTheme="minorHAnsi"/>
                <w:sz w:val="22"/>
                <w:szCs w:val="22"/>
              </w:rPr>
              <w:t>tex</w:t>
            </w:r>
            <w:proofErr w:type="spellEnd"/>
            <w:r w:rsidR="00A80FE2">
              <w:rPr>
                <w:rFonts w:asciiTheme="minorHAnsi" w:hAnsiTheme="minorHAnsi"/>
                <w:sz w:val="22"/>
                <w:szCs w:val="22"/>
              </w:rPr>
              <w:t xml:space="preserve"> file</w:t>
            </w:r>
          </w:p>
        </w:tc>
        <w:tc>
          <w:tcPr>
            <w:tcW w:w="3330" w:type="dxa"/>
            <w:vAlign w:val="center"/>
          </w:tcPr>
          <w:p w14:paraId="131DD2AF" w14:textId="77777777" w:rsidR="00A80FE2" w:rsidRDefault="00A80FE2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CD05FE" w:rsidRPr="00BB2A7E" w14:paraId="5D5C4BAC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  <w:vAlign w:val="center"/>
          </w:tcPr>
          <w:p w14:paraId="6BD19283" w14:textId="77777777" w:rsidR="00CD05FE" w:rsidRPr="00BB2A7E" w:rsidRDefault="00CD05FE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61EEAC04" w14:textId="65F18C39" w:rsidR="00CD05FE" w:rsidRPr="00CD05FE" w:rsidRDefault="00CD05FE" w:rsidP="00CD05FE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CD05FE">
              <w:rPr>
                <w:rFonts w:asciiTheme="minorHAnsi" w:hAnsiTheme="minorHAnsi"/>
                <w:color w:val="FF0000"/>
                <w:sz w:val="22"/>
                <w:szCs w:val="22"/>
              </w:rPr>
              <w:t>* Data/code zip file and reproducibility report</w:t>
            </w:r>
          </w:p>
        </w:tc>
        <w:tc>
          <w:tcPr>
            <w:tcW w:w="3330" w:type="dxa"/>
            <w:vAlign w:val="center"/>
          </w:tcPr>
          <w:p w14:paraId="1C49FC2F" w14:textId="77777777" w:rsidR="00CD05FE" w:rsidRDefault="00CD05FE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264C18D2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  <w:vAlign w:val="center"/>
          </w:tcPr>
          <w:p w14:paraId="7641A375" w14:textId="77777777" w:rsidR="00DA6FAB" w:rsidRPr="00BB2A7E" w:rsidRDefault="00DA6FA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4F28B79D" w14:textId="77777777" w:rsidR="00DA6FAB" w:rsidRPr="00BB2A7E" w:rsidRDefault="00A64602" w:rsidP="00B24C3A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BB2A7E">
              <w:rPr>
                <w:rFonts w:asciiTheme="minorHAnsi" w:hAnsiTheme="minorHAnsi"/>
                <w:sz w:val="22"/>
                <w:szCs w:val="22"/>
              </w:rPr>
              <w:t>Graphic (figure) file type (pdf, eps, etc.)</w:t>
            </w:r>
            <w:r w:rsidR="009364B2">
              <w:rPr>
                <w:rFonts w:asciiTheme="minorHAnsi" w:hAnsiTheme="minorHAnsi"/>
                <w:sz w:val="22"/>
                <w:szCs w:val="22"/>
              </w:rPr>
              <w:t xml:space="preserve"> (Y or N)</w:t>
            </w:r>
          </w:p>
        </w:tc>
        <w:tc>
          <w:tcPr>
            <w:tcW w:w="3330" w:type="dxa"/>
            <w:vAlign w:val="center"/>
          </w:tcPr>
          <w:p w14:paraId="6818E277" w14:textId="77777777" w:rsidR="00DA6FAB" w:rsidRDefault="00DA6FAB" w:rsidP="00B24C3A">
            <w:pPr>
              <w:spacing w:after="240"/>
              <w:rPr>
                <w:sz w:val="22"/>
                <w:szCs w:val="22"/>
              </w:rPr>
            </w:pPr>
          </w:p>
          <w:p w14:paraId="1DB4E6AB" w14:textId="77777777" w:rsidR="00BB2A7E" w:rsidRDefault="00BB2A7E" w:rsidP="00B24C3A">
            <w:pPr>
              <w:spacing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kkkkkjjjjjjjjjjj</w:t>
            </w:r>
            <w:proofErr w:type="spellEnd"/>
          </w:p>
          <w:p w14:paraId="4001F621" w14:textId="77777777" w:rsidR="00BB2A7E" w:rsidRPr="00BB2A7E" w:rsidRDefault="00BB2A7E" w:rsidP="00B24C3A">
            <w:pPr>
              <w:spacing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llllkkk</w:t>
            </w:r>
            <w:proofErr w:type="spellEnd"/>
          </w:p>
        </w:tc>
      </w:tr>
      <w:tr w:rsidR="00BB2A7E" w:rsidRPr="00BB2A7E" w14:paraId="2D37C804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  <w:vAlign w:val="center"/>
          </w:tcPr>
          <w:p w14:paraId="5060F90B" w14:textId="77777777" w:rsidR="00DA6FAB" w:rsidRPr="00BB2A7E" w:rsidRDefault="00DA6FA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333F0326" w14:textId="77777777" w:rsidR="00DA6FAB" w:rsidRPr="00BB2A7E" w:rsidRDefault="00A64602" w:rsidP="00BB2A7E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BB2A7E">
              <w:rPr>
                <w:rFonts w:asciiTheme="minorHAnsi" w:hAnsiTheme="minorHAnsi"/>
                <w:sz w:val="22"/>
                <w:szCs w:val="22"/>
              </w:rPr>
              <w:t>Color Figures</w:t>
            </w:r>
            <w:r w:rsidR="008050AD" w:rsidRPr="00BB2A7E">
              <w:rPr>
                <w:rFonts w:asciiTheme="minorHAnsi" w:hAnsiTheme="minorHAnsi"/>
                <w:sz w:val="22"/>
                <w:szCs w:val="22"/>
              </w:rPr>
              <w:t xml:space="preserve">? </w:t>
            </w:r>
            <w:r w:rsidRPr="00BB2A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B2A7E" w:rsidRPr="00BB2A7E">
              <w:rPr>
                <w:rFonts w:asciiTheme="minorHAnsi" w:hAnsiTheme="minorHAnsi"/>
                <w:i/>
                <w:sz w:val="22"/>
                <w:szCs w:val="22"/>
              </w:rPr>
              <w:t>cost paid by author</w:t>
            </w:r>
            <w:r w:rsidR="00BB2A7E">
              <w:rPr>
                <w:rFonts w:asciiTheme="minorHAnsi" w:hAnsiTheme="minorHAnsi"/>
                <w:sz w:val="22"/>
                <w:szCs w:val="22"/>
              </w:rPr>
              <w:t xml:space="preserve">  (Y or N)</w:t>
            </w:r>
          </w:p>
        </w:tc>
        <w:tc>
          <w:tcPr>
            <w:tcW w:w="3330" w:type="dxa"/>
            <w:vAlign w:val="center"/>
          </w:tcPr>
          <w:p w14:paraId="13688EB7" w14:textId="77777777" w:rsidR="00DA6FAB" w:rsidRPr="00BB2A7E" w:rsidRDefault="00DA6FAB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63902EA5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  <w:vAlign w:val="center"/>
          </w:tcPr>
          <w:p w14:paraId="50010A82" w14:textId="77777777" w:rsidR="00DA6FAB" w:rsidRPr="00BB2A7E" w:rsidRDefault="00DA6FA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52FCFAE3" w14:textId="77777777" w:rsidR="00DA6FAB" w:rsidRPr="00BB2A7E" w:rsidRDefault="00A64602" w:rsidP="00BE419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BB2A7E"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  <w:r w:rsidR="00BE4198">
              <w:rPr>
                <w:rFonts w:asciiTheme="minorHAnsi" w:hAnsiTheme="minorHAnsi"/>
                <w:sz w:val="22"/>
                <w:szCs w:val="22"/>
              </w:rPr>
              <w:t>Supplement</w:t>
            </w:r>
            <w:r w:rsidRPr="00BB2A7E">
              <w:rPr>
                <w:rFonts w:asciiTheme="minorHAnsi" w:hAnsiTheme="minorHAnsi"/>
                <w:sz w:val="22"/>
                <w:szCs w:val="22"/>
              </w:rPr>
              <w:t>?</w:t>
            </w:r>
            <w:r w:rsidR="00BB2A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C3F8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B2A7E">
              <w:rPr>
                <w:rFonts w:asciiTheme="minorHAnsi" w:hAnsiTheme="minorHAnsi"/>
                <w:sz w:val="22"/>
                <w:szCs w:val="22"/>
              </w:rPr>
              <w:t>(Y or N)</w:t>
            </w:r>
          </w:p>
        </w:tc>
        <w:tc>
          <w:tcPr>
            <w:tcW w:w="3330" w:type="dxa"/>
            <w:vAlign w:val="center"/>
          </w:tcPr>
          <w:p w14:paraId="4E31B240" w14:textId="77777777" w:rsidR="00DA6FAB" w:rsidRPr="00BB2A7E" w:rsidRDefault="00DA6FAB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3C3C40DC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  <w:vAlign w:val="center"/>
          </w:tcPr>
          <w:p w14:paraId="2D5A5146" w14:textId="77777777" w:rsidR="00DA6FAB" w:rsidRPr="00BB2A7E" w:rsidRDefault="00DA6FA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center"/>
          </w:tcPr>
          <w:p w14:paraId="7CECC264" w14:textId="77777777" w:rsidR="00DA6FAB" w:rsidRPr="00BB2A7E" w:rsidRDefault="009364B2" w:rsidP="00A80FE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A80FE2">
              <w:rPr>
                <w:rFonts w:asciiTheme="minorHAnsi" w:hAnsiTheme="minorHAnsi"/>
                <w:sz w:val="22"/>
                <w:szCs w:val="22"/>
              </w:rPr>
              <w:t>C</w:t>
            </w:r>
            <w:r w:rsidR="00A64602" w:rsidRPr="00BB2A7E">
              <w:rPr>
                <w:rFonts w:asciiTheme="minorHAnsi" w:hAnsiTheme="minorHAnsi"/>
                <w:sz w:val="22"/>
                <w:szCs w:val="22"/>
              </w:rPr>
              <w:t>opyright Transfer?</w:t>
            </w:r>
            <w:r w:rsidR="00A80FE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0FE2" w:rsidRPr="00A80FE2">
              <w:rPr>
                <w:rFonts w:asciiTheme="minorHAnsi" w:hAnsiTheme="minorHAnsi"/>
                <w:i/>
                <w:sz w:val="22"/>
                <w:szCs w:val="22"/>
              </w:rPr>
              <w:t>only 1 author must sign</w:t>
            </w:r>
            <w:r w:rsidR="00A80FE2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BB2A7E">
              <w:rPr>
                <w:rFonts w:asciiTheme="minorHAnsi" w:hAnsiTheme="minorHAnsi"/>
                <w:sz w:val="22"/>
                <w:szCs w:val="22"/>
              </w:rPr>
              <w:t>(Y or N)</w:t>
            </w:r>
          </w:p>
        </w:tc>
        <w:tc>
          <w:tcPr>
            <w:tcW w:w="3330" w:type="dxa"/>
            <w:vAlign w:val="center"/>
          </w:tcPr>
          <w:p w14:paraId="21EA7FF9" w14:textId="77777777" w:rsidR="00DA6FAB" w:rsidRPr="00BB2A7E" w:rsidRDefault="00DA6FAB" w:rsidP="00B24C3A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33E0365D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84" w:type="dxa"/>
          </w:tcPr>
          <w:p w14:paraId="599CB34D" w14:textId="77777777" w:rsidR="00485487" w:rsidRDefault="00D55E6B" w:rsidP="00A013FF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INFORMS Open Option</w:t>
            </w:r>
            <w:r w:rsidR="00730DFC">
              <w:rPr>
                <w:b/>
                <w:sz w:val="22"/>
                <w:szCs w:val="22"/>
              </w:rPr>
              <w:t xml:space="preserve"> </w:t>
            </w:r>
            <w:r w:rsidR="00730DFC" w:rsidRPr="00730DFC">
              <w:rPr>
                <w:b/>
                <w:color w:val="FF0000"/>
                <w:sz w:val="22"/>
                <w:szCs w:val="22"/>
              </w:rPr>
              <w:t>*</w:t>
            </w:r>
          </w:p>
          <w:p w14:paraId="6E9103BF" w14:textId="0C409CA3" w:rsidR="00730DFC" w:rsidRPr="00730DFC" w:rsidRDefault="00730DFC" w:rsidP="00A013FF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 xml:space="preserve">* </w:t>
            </w:r>
            <w:r w:rsidRPr="00730DFC">
              <w:rPr>
                <w:bCs/>
                <w:color w:val="FF0000"/>
                <w:sz w:val="22"/>
                <w:szCs w:val="22"/>
              </w:rPr>
              <w:t>Copyright form not required if choosing Open Access option</w:t>
            </w:r>
          </w:p>
        </w:tc>
        <w:tc>
          <w:tcPr>
            <w:tcW w:w="5034" w:type="dxa"/>
            <w:gridSpan w:val="2"/>
          </w:tcPr>
          <w:p w14:paraId="4C49AFB2" w14:textId="77777777" w:rsidR="00D55E6B" w:rsidRPr="009364B2" w:rsidRDefault="00D55E6B" w:rsidP="00485487">
            <w:pPr>
              <w:spacing w:after="240"/>
              <w:rPr>
                <w:rFonts w:asciiTheme="minorHAnsi" w:hAnsiTheme="minorHAnsi"/>
                <w:i/>
                <w:sz w:val="22"/>
                <w:szCs w:val="22"/>
              </w:rPr>
            </w:pPr>
            <w:r w:rsidRPr="00BB2A7E">
              <w:rPr>
                <w:rFonts w:asciiTheme="minorHAnsi" w:hAnsiTheme="minorHAnsi"/>
                <w:sz w:val="22"/>
                <w:szCs w:val="22"/>
              </w:rPr>
              <w:t>INFORMS Open Option?</w:t>
            </w:r>
            <w:r w:rsidR="00485487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C021D">
              <w:rPr>
                <w:rFonts w:asciiTheme="minorHAnsi" w:hAnsiTheme="minorHAnsi"/>
                <w:sz w:val="22"/>
                <w:szCs w:val="22"/>
              </w:rPr>
              <w:t>(Y or N)</w:t>
            </w:r>
            <w:r w:rsidR="0048548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364B2">
              <w:rPr>
                <w:rFonts w:asciiTheme="minorHAnsi" w:hAnsiTheme="minorHAnsi"/>
                <w:i/>
                <w:sz w:val="22"/>
                <w:szCs w:val="22"/>
              </w:rPr>
              <w:t>cost paid by authors</w:t>
            </w:r>
            <w:r w:rsidR="009364B2">
              <w:rPr>
                <w:rFonts w:asciiTheme="minorHAnsi" w:hAnsiTheme="minorHAnsi"/>
                <w:i/>
                <w:sz w:val="22"/>
                <w:szCs w:val="22"/>
              </w:rPr>
              <w:br/>
            </w:r>
            <w:hyperlink r:id="rId6" w:history="1">
              <w:r w:rsidR="00485487" w:rsidRPr="00952BA5">
                <w:rPr>
                  <w:rStyle w:val="Hyperlink"/>
                  <w:rFonts w:asciiTheme="minorHAnsi" w:hAnsiTheme="minorHAnsi"/>
                  <w:i/>
                  <w:sz w:val="22"/>
                  <w:szCs w:val="22"/>
                </w:rPr>
                <w:t>http://pubsonline.informs.org/authorportal/open-option</w:t>
              </w:r>
            </w:hyperlink>
            <w:r w:rsidR="009364B2">
              <w:rPr>
                <w:rFonts w:asciiTheme="minorHAnsi" w:hAnsiTheme="minorHAnsi"/>
                <w:i/>
                <w:sz w:val="22"/>
                <w:szCs w:val="22"/>
              </w:rPr>
              <w:br/>
            </w:r>
            <w:r w:rsidR="00485487">
              <w:rPr>
                <w:rFonts w:asciiTheme="minorHAnsi" w:hAnsiTheme="minorHAnsi"/>
                <w:b/>
                <w:sz w:val="22"/>
                <w:szCs w:val="22"/>
              </w:rPr>
              <w:t>If</w:t>
            </w:r>
            <w:r w:rsidR="009C021D">
              <w:rPr>
                <w:rFonts w:asciiTheme="minorHAnsi" w:hAnsiTheme="minorHAnsi"/>
                <w:b/>
                <w:sz w:val="22"/>
                <w:szCs w:val="22"/>
              </w:rPr>
              <w:t xml:space="preserve"> yes, s</w:t>
            </w:r>
            <w:r w:rsidR="009C021D" w:rsidRPr="009C021D">
              <w:rPr>
                <w:rFonts w:asciiTheme="minorHAnsi" w:hAnsiTheme="minorHAnsi"/>
                <w:b/>
                <w:sz w:val="22"/>
                <w:szCs w:val="22"/>
              </w:rPr>
              <w:t xml:space="preserve">elect </w:t>
            </w:r>
            <w:r w:rsidR="002024F3" w:rsidRPr="009C021D">
              <w:rPr>
                <w:rFonts w:asciiTheme="minorHAnsi" w:hAnsiTheme="minorHAnsi"/>
                <w:b/>
                <w:sz w:val="22"/>
                <w:szCs w:val="22"/>
              </w:rPr>
              <w:t>License Type</w:t>
            </w:r>
            <w:r w:rsidR="00ED0F6F">
              <w:rPr>
                <w:rFonts w:asciiTheme="minorHAnsi" w:hAnsiTheme="minorHAnsi"/>
                <w:b/>
                <w:sz w:val="22"/>
                <w:szCs w:val="22"/>
              </w:rPr>
              <w:t xml:space="preserve"> from below</w:t>
            </w:r>
            <w:r w:rsidR="002024F3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  <w:t>•</w:t>
            </w:r>
            <w:r w:rsidR="009C021D" w:rsidRPr="009C021D">
              <w:rPr>
                <w:rFonts w:asciiTheme="minorHAnsi" w:hAnsiTheme="minorHAnsi"/>
                <w:sz w:val="22"/>
                <w:szCs w:val="22"/>
              </w:rPr>
              <w:t>CC-BY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  <w:t>•</w:t>
            </w:r>
            <w:r w:rsidR="009C021D" w:rsidRPr="009C021D">
              <w:rPr>
                <w:rFonts w:asciiTheme="minorHAnsi" w:hAnsiTheme="minorHAnsi"/>
                <w:sz w:val="22"/>
                <w:szCs w:val="22"/>
              </w:rPr>
              <w:t>CC-BY-ND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  <w:t>•</w:t>
            </w:r>
            <w:r w:rsidR="009C021D" w:rsidRPr="009C021D">
              <w:rPr>
                <w:rFonts w:asciiTheme="minorHAnsi" w:hAnsiTheme="minorHAnsi"/>
                <w:sz w:val="22"/>
                <w:szCs w:val="22"/>
              </w:rPr>
              <w:t>CC-BY-NC-SA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  <w:t>•</w:t>
            </w:r>
            <w:r w:rsidR="009C021D" w:rsidRPr="009C021D">
              <w:rPr>
                <w:rFonts w:asciiTheme="minorHAnsi" w:hAnsiTheme="minorHAnsi"/>
                <w:sz w:val="22"/>
                <w:szCs w:val="22"/>
              </w:rPr>
              <w:t>CC-BY-SA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  <w:t>•</w:t>
            </w:r>
            <w:r w:rsidR="009C021D" w:rsidRPr="009C021D">
              <w:rPr>
                <w:rFonts w:asciiTheme="minorHAnsi" w:hAnsiTheme="minorHAnsi"/>
                <w:sz w:val="22"/>
                <w:szCs w:val="22"/>
              </w:rPr>
              <w:t>CC-BY-NC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  <w:t>•</w:t>
            </w:r>
            <w:r w:rsidR="009C021D" w:rsidRPr="009C021D">
              <w:rPr>
                <w:rFonts w:asciiTheme="minorHAnsi" w:hAnsiTheme="minorHAnsi"/>
                <w:sz w:val="22"/>
                <w:szCs w:val="22"/>
              </w:rPr>
              <w:t>CC-BY-NC-ND</w:t>
            </w:r>
            <w:r w:rsidR="009C021D">
              <w:rPr>
                <w:rFonts w:asciiTheme="minorHAnsi" w:hAnsiTheme="minorHAnsi"/>
                <w:sz w:val="22"/>
                <w:szCs w:val="22"/>
              </w:rPr>
              <w:br/>
            </w:r>
            <w:r w:rsidR="009C021D" w:rsidRPr="009364B2">
              <w:rPr>
                <w:rFonts w:asciiTheme="minorHAnsi" w:hAnsiTheme="minorHAnsi"/>
                <w:i/>
                <w:sz w:val="22"/>
                <w:szCs w:val="22"/>
              </w:rPr>
              <w:t xml:space="preserve">Visit </w:t>
            </w:r>
            <w:hyperlink r:id="rId7" w:history="1">
              <w:r w:rsidR="009364B2" w:rsidRPr="009364B2">
                <w:rPr>
                  <w:rStyle w:val="Hyperlink"/>
                  <w:rFonts w:asciiTheme="minorHAnsi" w:hAnsiTheme="minorHAnsi"/>
                  <w:i/>
                  <w:sz w:val="22"/>
                  <w:szCs w:val="22"/>
                </w:rPr>
                <w:t>https://creativecommons.org/licenses/</w:t>
              </w:r>
            </w:hyperlink>
            <w:r w:rsidR="009364B2" w:rsidRPr="009364B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9C021D" w:rsidRPr="009364B2">
              <w:rPr>
                <w:rFonts w:asciiTheme="minorHAnsi" w:hAnsiTheme="minorHAnsi"/>
                <w:i/>
                <w:sz w:val="22"/>
                <w:szCs w:val="22"/>
              </w:rPr>
              <w:t xml:space="preserve">for additional </w:t>
            </w:r>
            <w:r w:rsidR="002024F3" w:rsidRPr="009364B2">
              <w:rPr>
                <w:rFonts w:asciiTheme="minorHAnsi" w:hAnsiTheme="minorHAnsi"/>
                <w:i/>
                <w:sz w:val="22"/>
                <w:szCs w:val="22"/>
              </w:rPr>
              <w:t>information on license types</w:t>
            </w:r>
            <w:r w:rsidR="00046DAF" w:rsidRPr="009364B2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41E61C80" w14:textId="77777777" w:rsidR="00D55E6B" w:rsidRPr="00BB2A7E" w:rsidRDefault="00D55E6B" w:rsidP="00A013FF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574A3BE4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 w:val="restart"/>
          </w:tcPr>
          <w:p w14:paraId="3B925BC9" w14:textId="77777777" w:rsidR="003A2E2B" w:rsidRPr="00BB2A7E" w:rsidRDefault="006E6129" w:rsidP="00A359DA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Received and</w:t>
            </w:r>
            <w:r w:rsidRPr="00BB2A7E">
              <w:rPr>
                <w:b/>
                <w:sz w:val="22"/>
                <w:szCs w:val="22"/>
              </w:rPr>
              <w:br/>
              <w:t>Revised</w:t>
            </w:r>
            <w:r w:rsidRPr="00BB2A7E">
              <w:rPr>
                <w:b/>
                <w:sz w:val="22"/>
                <w:szCs w:val="22"/>
              </w:rPr>
              <w:br/>
              <w:t>Information</w:t>
            </w:r>
          </w:p>
          <w:p w14:paraId="78D80B3A" w14:textId="77777777" w:rsidR="006E6129" w:rsidRPr="00BB2A7E" w:rsidRDefault="006E6129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bottom"/>
          </w:tcPr>
          <w:p w14:paraId="1333AEC7" w14:textId="77777777" w:rsidR="003A2E2B" w:rsidRPr="00BB2A7E" w:rsidRDefault="009364B2" w:rsidP="009364B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3A2E2B" w:rsidRPr="00BB2A7E">
              <w:rPr>
                <w:rFonts w:asciiTheme="minorHAnsi" w:hAnsiTheme="minorHAnsi"/>
                <w:sz w:val="22"/>
                <w:szCs w:val="22"/>
              </w:rPr>
              <w:t>riginal submission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date:</w:t>
            </w:r>
          </w:p>
        </w:tc>
        <w:tc>
          <w:tcPr>
            <w:tcW w:w="3330" w:type="dxa"/>
          </w:tcPr>
          <w:p w14:paraId="40C4C1C3" w14:textId="77777777" w:rsidR="003A2E2B" w:rsidRPr="00BB2A7E" w:rsidRDefault="003A2E2B" w:rsidP="00704EEE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123D5EE7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</w:tcPr>
          <w:p w14:paraId="55E882CD" w14:textId="77777777" w:rsidR="003A2E2B" w:rsidRPr="00BB2A7E" w:rsidRDefault="003A2E2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bottom"/>
          </w:tcPr>
          <w:p w14:paraId="53EEDEAB" w14:textId="77777777" w:rsidR="003A2E2B" w:rsidRPr="00BB2A7E" w:rsidRDefault="003A2E2B" w:rsidP="00A6460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BB2A7E">
              <w:rPr>
                <w:rFonts w:asciiTheme="minorHAnsi" w:hAnsiTheme="minorHAnsi"/>
                <w:sz w:val="22"/>
                <w:szCs w:val="22"/>
              </w:rPr>
              <w:t>Number of revisions</w:t>
            </w:r>
          </w:p>
        </w:tc>
        <w:tc>
          <w:tcPr>
            <w:tcW w:w="3330" w:type="dxa"/>
          </w:tcPr>
          <w:p w14:paraId="0DE12B0E" w14:textId="77777777" w:rsidR="003A2E2B" w:rsidRPr="00BB2A7E" w:rsidRDefault="003A2E2B" w:rsidP="00704EEE">
            <w:pPr>
              <w:spacing w:after="240"/>
              <w:rPr>
                <w:sz w:val="22"/>
                <w:szCs w:val="22"/>
              </w:rPr>
            </w:pPr>
          </w:p>
        </w:tc>
      </w:tr>
      <w:tr w:rsidR="00BB2A7E" w:rsidRPr="00BB2A7E" w14:paraId="1491E1E7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18"/>
        </w:trPr>
        <w:tc>
          <w:tcPr>
            <w:tcW w:w="2184" w:type="dxa"/>
            <w:vMerge/>
          </w:tcPr>
          <w:p w14:paraId="576E7AD7" w14:textId="77777777" w:rsidR="003A2E2B" w:rsidRPr="00BB2A7E" w:rsidRDefault="003A2E2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bottom"/>
          </w:tcPr>
          <w:p w14:paraId="446B696A" w14:textId="77777777" w:rsidR="003A2E2B" w:rsidRPr="00BB2A7E" w:rsidRDefault="003A2E2B" w:rsidP="00A6460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BB2A7E">
              <w:rPr>
                <w:rFonts w:asciiTheme="minorHAnsi" w:hAnsiTheme="minorHAnsi"/>
                <w:sz w:val="22"/>
                <w:szCs w:val="22"/>
              </w:rPr>
              <w:t>Revised submission date</w:t>
            </w:r>
            <w:r w:rsidR="009364B2">
              <w:rPr>
                <w:rFonts w:asciiTheme="minorHAnsi" w:hAnsiTheme="minorHAnsi"/>
                <w:sz w:val="22"/>
                <w:szCs w:val="22"/>
              </w:rPr>
              <w:t>(</w:t>
            </w:r>
            <w:r w:rsidRPr="00BB2A7E">
              <w:rPr>
                <w:rFonts w:asciiTheme="minorHAnsi" w:hAnsiTheme="minorHAnsi"/>
                <w:sz w:val="22"/>
                <w:szCs w:val="22"/>
              </w:rPr>
              <w:t>s</w:t>
            </w:r>
            <w:r w:rsidR="009364B2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3330" w:type="dxa"/>
          </w:tcPr>
          <w:p w14:paraId="67B7E325" w14:textId="77777777" w:rsidR="003A2E2B" w:rsidRPr="00BB2A7E" w:rsidRDefault="008050AD" w:rsidP="00704EEE">
            <w:pPr>
              <w:spacing w:after="240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br/>
            </w:r>
          </w:p>
        </w:tc>
      </w:tr>
      <w:tr w:rsidR="00BB2A7E" w:rsidRPr="00BB2A7E" w14:paraId="79293627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8"/>
        </w:trPr>
        <w:tc>
          <w:tcPr>
            <w:tcW w:w="2184" w:type="dxa"/>
            <w:vMerge/>
          </w:tcPr>
          <w:p w14:paraId="3B941E21" w14:textId="77777777" w:rsidR="003A2E2B" w:rsidRPr="00BB2A7E" w:rsidRDefault="003A2E2B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5034" w:type="dxa"/>
            <w:gridSpan w:val="2"/>
            <w:vAlign w:val="bottom"/>
          </w:tcPr>
          <w:p w14:paraId="3C54AF35" w14:textId="77777777" w:rsidR="003A2E2B" w:rsidRPr="00BB2A7E" w:rsidRDefault="009364B2" w:rsidP="00A64602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3A2E2B" w:rsidRPr="00BB2A7E">
              <w:rPr>
                <w:rFonts w:asciiTheme="minorHAnsi" w:hAnsiTheme="minorHAnsi"/>
                <w:sz w:val="22"/>
                <w:szCs w:val="22"/>
              </w:rPr>
              <w:t>cceptance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date</w:t>
            </w:r>
          </w:p>
        </w:tc>
        <w:tc>
          <w:tcPr>
            <w:tcW w:w="3330" w:type="dxa"/>
          </w:tcPr>
          <w:p w14:paraId="17D24837" w14:textId="77777777" w:rsidR="003A2E2B" w:rsidRPr="00BB2A7E" w:rsidRDefault="003A2E2B" w:rsidP="00704EEE">
            <w:pPr>
              <w:spacing w:after="240"/>
              <w:rPr>
                <w:sz w:val="22"/>
                <w:szCs w:val="22"/>
              </w:rPr>
            </w:pPr>
          </w:p>
        </w:tc>
      </w:tr>
      <w:tr w:rsidR="00937F2C" w:rsidRPr="00BB2A7E" w14:paraId="367C006B" w14:textId="77777777" w:rsidTr="005A75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77"/>
        </w:trPr>
        <w:tc>
          <w:tcPr>
            <w:tcW w:w="2184" w:type="dxa"/>
          </w:tcPr>
          <w:p w14:paraId="3D0F5DA5" w14:textId="77777777" w:rsidR="00937F2C" w:rsidRPr="00BB2A7E" w:rsidRDefault="00077F22" w:rsidP="00A359DA">
            <w:pPr>
              <w:spacing w:after="240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br/>
            </w:r>
            <w:r w:rsidR="00937F2C" w:rsidRPr="00BB2A7E">
              <w:rPr>
                <w:b/>
                <w:sz w:val="22"/>
                <w:szCs w:val="22"/>
              </w:rPr>
              <w:t>FILE NOTES</w:t>
            </w:r>
          </w:p>
        </w:tc>
        <w:tc>
          <w:tcPr>
            <w:tcW w:w="8364" w:type="dxa"/>
            <w:gridSpan w:val="3"/>
          </w:tcPr>
          <w:p w14:paraId="118856F0" w14:textId="77777777" w:rsidR="00937F2C" w:rsidRPr="00BB2A7E" w:rsidRDefault="00937F2C" w:rsidP="00A359DA">
            <w:pPr>
              <w:spacing w:after="240"/>
              <w:rPr>
                <w:b/>
                <w:sz w:val="22"/>
                <w:szCs w:val="22"/>
              </w:rPr>
            </w:pPr>
          </w:p>
        </w:tc>
      </w:tr>
    </w:tbl>
    <w:p w14:paraId="4E28CA6F" w14:textId="77777777" w:rsidR="00A359DA" w:rsidRPr="00BB2A7E" w:rsidRDefault="00A359DA" w:rsidP="005A7588">
      <w:pPr>
        <w:rPr>
          <w:sz w:val="22"/>
          <w:szCs w:val="22"/>
        </w:rPr>
      </w:pPr>
    </w:p>
    <w:sectPr w:rsidR="00A359DA" w:rsidRPr="00BB2A7E" w:rsidSect="00A359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14260"/>
    <w:multiLevelType w:val="hybridMultilevel"/>
    <w:tmpl w:val="8CFAE33A"/>
    <w:lvl w:ilvl="0" w:tplc="46FCC65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23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C3A"/>
    <w:rsid w:val="00033B37"/>
    <w:rsid w:val="00046DAF"/>
    <w:rsid w:val="0006798B"/>
    <w:rsid w:val="000775D1"/>
    <w:rsid w:val="00077F22"/>
    <w:rsid w:val="000D078B"/>
    <w:rsid w:val="000D2053"/>
    <w:rsid w:val="00106FE0"/>
    <w:rsid w:val="001169ED"/>
    <w:rsid w:val="00117EC0"/>
    <w:rsid w:val="0014521F"/>
    <w:rsid w:val="001525AE"/>
    <w:rsid w:val="00166627"/>
    <w:rsid w:val="00182835"/>
    <w:rsid w:val="001A72B7"/>
    <w:rsid w:val="002024F3"/>
    <w:rsid w:val="002A0059"/>
    <w:rsid w:val="002A0D30"/>
    <w:rsid w:val="002A1FFD"/>
    <w:rsid w:val="002C5D06"/>
    <w:rsid w:val="002F4662"/>
    <w:rsid w:val="0031217B"/>
    <w:rsid w:val="0031425B"/>
    <w:rsid w:val="00316D26"/>
    <w:rsid w:val="00336361"/>
    <w:rsid w:val="00344FFF"/>
    <w:rsid w:val="003473A5"/>
    <w:rsid w:val="003519FF"/>
    <w:rsid w:val="0035211A"/>
    <w:rsid w:val="0035548A"/>
    <w:rsid w:val="0035562D"/>
    <w:rsid w:val="00356456"/>
    <w:rsid w:val="00370C14"/>
    <w:rsid w:val="003751AB"/>
    <w:rsid w:val="003A10CF"/>
    <w:rsid w:val="003A2E2B"/>
    <w:rsid w:val="003C2207"/>
    <w:rsid w:val="003C6C6D"/>
    <w:rsid w:val="003D69A6"/>
    <w:rsid w:val="00415D3E"/>
    <w:rsid w:val="004216D9"/>
    <w:rsid w:val="0042621A"/>
    <w:rsid w:val="00436632"/>
    <w:rsid w:val="0046028C"/>
    <w:rsid w:val="004624A2"/>
    <w:rsid w:val="00485487"/>
    <w:rsid w:val="004A4062"/>
    <w:rsid w:val="004C0847"/>
    <w:rsid w:val="004C3AB3"/>
    <w:rsid w:val="005039FD"/>
    <w:rsid w:val="00513DCC"/>
    <w:rsid w:val="00540829"/>
    <w:rsid w:val="005460AB"/>
    <w:rsid w:val="005530DC"/>
    <w:rsid w:val="00564867"/>
    <w:rsid w:val="005A7588"/>
    <w:rsid w:val="005E1B7A"/>
    <w:rsid w:val="005E4494"/>
    <w:rsid w:val="005F1AEC"/>
    <w:rsid w:val="005F5A61"/>
    <w:rsid w:val="00600610"/>
    <w:rsid w:val="00600A81"/>
    <w:rsid w:val="00636D85"/>
    <w:rsid w:val="006855F4"/>
    <w:rsid w:val="0068599B"/>
    <w:rsid w:val="006973A0"/>
    <w:rsid w:val="006A500C"/>
    <w:rsid w:val="006E1274"/>
    <w:rsid w:val="006E5F16"/>
    <w:rsid w:val="006E6129"/>
    <w:rsid w:val="00704EEE"/>
    <w:rsid w:val="0072103A"/>
    <w:rsid w:val="00730DFC"/>
    <w:rsid w:val="00734DC3"/>
    <w:rsid w:val="00743841"/>
    <w:rsid w:val="00774CA6"/>
    <w:rsid w:val="007770B6"/>
    <w:rsid w:val="00796191"/>
    <w:rsid w:val="007C3F84"/>
    <w:rsid w:val="007E6AEB"/>
    <w:rsid w:val="008050AD"/>
    <w:rsid w:val="008109E6"/>
    <w:rsid w:val="00862615"/>
    <w:rsid w:val="00881760"/>
    <w:rsid w:val="008A0354"/>
    <w:rsid w:val="008D566D"/>
    <w:rsid w:val="008E2F27"/>
    <w:rsid w:val="00900DC5"/>
    <w:rsid w:val="0092110D"/>
    <w:rsid w:val="009364B2"/>
    <w:rsid w:val="00937F2C"/>
    <w:rsid w:val="0094535F"/>
    <w:rsid w:val="00964F10"/>
    <w:rsid w:val="009C021D"/>
    <w:rsid w:val="00A359DA"/>
    <w:rsid w:val="00A4622A"/>
    <w:rsid w:val="00A50F86"/>
    <w:rsid w:val="00A64602"/>
    <w:rsid w:val="00A670EA"/>
    <w:rsid w:val="00A80FE2"/>
    <w:rsid w:val="00A976DF"/>
    <w:rsid w:val="00AA6FCF"/>
    <w:rsid w:val="00AC54E9"/>
    <w:rsid w:val="00AE39B3"/>
    <w:rsid w:val="00AF6A9C"/>
    <w:rsid w:val="00B1423C"/>
    <w:rsid w:val="00B24C3A"/>
    <w:rsid w:val="00B32B4E"/>
    <w:rsid w:val="00B4387F"/>
    <w:rsid w:val="00B548D7"/>
    <w:rsid w:val="00B7603F"/>
    <w:rsid w:val="00B7606A"/>
    <w:rsid w:val="00BB2A7E"/>
    <w:rsid w:val="00BB3BDF"/>
    <w:rsid w:val="00BE34CC"/>
    <w:rsid w:val="00BE4198"/>
    <w:rsid w:val="00C01709"/>
    <w:rsid w:val="00C15A65"/>
    <w:rsid w:val="00C27C07"/>
    <w:rsid w:val="00C47898"/>
    <w:rsid w:val="00C75462"/>
    <w:rsid w:val="00CD05FE"/>
    <w:rsid w:val="00CF67CB"/>
    <w:rsid w:val="00D04D4D"/>
    <w:rsid w:val="00D113FF"/>
    <w:rsid w:val="00D1204F"/>
    <w:rsid w:val="00D367F7"/>
    <w:rsid w:val="00D41564"/>
    <w:rsid w:val="00D55E6B"/>
    <w:rsid w:val="00D810C5"/>
    <w:rsid w:val="00DA6FAB"/>
    <w:rsid w:val="00DC6AEA"/>
    <w:rsid w:val="00DF03EC"/>
    <w:rsid w:val="00E01DCB"/>
    <w:rsid w:val="00E0437A"/>
    <w:rsid w:val="00E14E3E"/>
    <w:rsid w:val="00E367DE"/>
    <w:rsid w:val="00E715E5"/>
    <w:rsid w:val="00ED0F6F"/>
    <w:rsid w:val="00ED420B"/>
    <w:rsid w:val="00F11736"/>
    <w:rsid w:val="00F15904"/>
    <w:rsid w:val="00F21BF9"/>
    <w:rsid w:val="00F24DA4"/>
    <w:rsid w:val="00F4127C"/>
    <w:rsid w:val="00F54C38"/>
    <w:rsid w:val="00F6455C"/>
    <w:rsid w:val="00FA0CEA"/>
    <w:rsid w:val="00FA0E5C"/>
    <w:rsid w:val="00FC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FAE734"/>
  <w15:docId w15:val="{E194115E-2463-4415-A8B6-0012B37D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A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5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contents">
    <w:name w:val="pagecontents"/>
    <w:basedOn w:val="Normal"/>
    <w:rsid w:val="00541404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210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59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0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reativecommons.org/licens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sonline.informs.org/authorportal/open-op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Jun\Momentum\Management%20Science\Accepted\ManSci-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E6C55-6C23-4B58-B158-E5D967EB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ManSci-CHECKLIST.dotx</Template>
  <TotalTime>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ACCEPTED MANUSCRIPT CHECKLIST</vt:lpstr>
    </vt:vector>
  </TitlesOfParts>
  <Company>Northwestern University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ACCEPTED MANUSCRIPT CHECKLIST</dc:title>
  <dc:creator>Li, Jun</dc:creator>
  <cp:lastModifiedBy>Jeffrey Elmore</cp:lastModifiedBy>
  <cp:revision>6</cp:revision>
  <cp:lastPrinted>2017-02-15T20:35:00Z</cp:lastPrinted>
  <dcterms:created xsi:type="dcterms:W3CDTF">2020-11-04T16:08:00Z</dcterms:created>
  <dcterms:modified xsi:type="dcterms:W3CDTF">2024-12-09T15:52:00Z</dcterms:modified>
</cp:coreProperties>
</file>