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88" w:type="dxa"/>
        <w:tblLook w:val="00A0" w:firstRow="1" w:lastRow="0" w:firstColumn="1" w:lastColumn="0" w:noHBand="0" w:noVBand="0"/>
      </w:tblPr>
      <w:tblGrid>
        <w:gridCol w:w="5508"/>
        <w:gridCol w:w="4680"/>
      </w:tblGrid>
      <w:tr w:rsidR="00A359DA" w:rsidRPr="003C2178" w14:paraId="5D43A82C" w14:textId="77777777" w:rsidTr="00E01DCB">
        <w:tc>
          <w:tcPr>
            <w:tcW w:w="5508" w:type="dxa"/>
          </w:tcPr>
          <w:p w14:paraId="3600EA3D" w14:textId="77777777" w:rsidR="00A359DA" w:rsidRPr="00A359DA" w:rsidRDefault="00937F2C">
            <w:pPr>
              <w:rPr>
                <w:rFonts w:ascii="Gill Sans MT" w:hAnsi="Gill Sans MT"/>
                <w:b/>
              </w:rPr>
            </w:pPr>
            <w:bookmarkStart w:id="0" w:name="_GoBack"/>
            <w:bookmarkEnd w:id="0"/>
            <w:r>
              <w:rPr>
                <w:b/>
              </w:rPr>
              <w:t>INFORMATION SYSTEMS RESEARCH</w:t>
            </w:r>
          </w:p>
        </w:tc>
        <w:tc>
          <w:tcPr>
            <w:tcW w:w="4680" w:type="dxa"/>
            <w:shd w:val="clear" w:color="auto" w:fill="F3F3F3"/>
          </w:tcPr>
          <w:p w14:paraId="5C26F2F6" w14:textId="54D8D939" w:rsidR="00A359DA" w:rsidRPr="00A359DA" w:rsidRDefault="00513DCC" w:rsidP="006D5E1F">
            <w:pPr>
              <w:rPr>
                <w:szCs w:val="22"/>
              </w:rPr>
            </w:pPr>
            <w:r>
              <w:t>Uploaded</w:t>
            </w:r>
            <w:r w:rsidR="00937F2C">
              <w:t xml:space="preserve"> date</w:t>
            </w:r>
            <w:r>
              <w:t xml:space="preserve">:   </w:t>
            </w:r>
            <w:r w:rsidR="00A359DA" w:rsidRPr="003C2178">
              <w:br/>
            </w:r>
            <w:r w:rsidR="00937F2C">
              <w:t>Manuscript ID</w:t>
            </w:r>
            <w:r w:rsidR="00A359DA" w:rsidRPr="003C2178">
              <w:t xml:space="preserve">:  </w:t>
            </w:r>
          </w:p>
        </w:tc>
      </w:tr>
      <w:tr w:rsidR="00A359DA" w:rsidRPr="003C2178" w14:paraId="0BD8EC7F" w14:textId="77777777" w:rsidTr="00E01DCB">
        <w:tc>
          <w:tcPr>
            <w:tcW w:w="5508" w:type="dxa"/>
          </w:tcPr>
          <w:p w14:paraId="079793E7" w14:textId="77777777" w:rsidR="00A359DA" w:rsidRPr="00A359DA" w:rsidRDefault="00937F2C" w:rsidP="00937F2C">
            <w:pPr>
              <w:rPr>
                <w:b/>
              </w:rPr>
            </w:pPr>
            <w:r w:rsidRPr="00A359DA">
              <w:rPr>
                <w:b/>
              </w:rPr>
              <w:t>A</w:t>
            </w:r>
            <w:r>
              <w:rPr>
                <w:b/>
              </w:rPr>
              <w:t xml:space="preserve">ccepted </w:t>
            </w:r>
            <w:r w:rsidRPr="00A359DA">
              <w:rPr>
                <w:b/>
              </w:rPr>
              <w:t>M</w:t>
            </w:r>
            <w:r>
              <w:rPr>
                <w:b/>
              </w:rPr>
              <w:t>anuscript</w:t>
            </w:r>
            <w:r w:rsidRPr="00A359DA">
              <w:rPr>
                <w:b/>
              </w:rPr>
              <w:t xml:space="preserve"> C</w:t>
            </w:r>
            <w:r>
              <w:rPr>
                <w:b/>
              </w:rPr>
              <w:t>hecklist</w:t>
            </w:r>
          </w:p>
        </w:tc>
        <w:tc>
          <w:tcPr>
            <w:tcW w:w="4680" w:type="dxa"/>
            <w:shd w:val="clear" w:color="auto" w:fill="F3F3F3"/>
          </w:tcPr>
          <w:p w14:paraId="5D11B851" w14:textId="77777777" w:rsidR="00A359DA" w:rsidRPr="003C2178" w:rsidRDefault="00A359DA" w:rsidP="00A359DA"/>
        </w:tc>
      </w:tr>
    </w:tbl>
    <w:p w14:paraId="1BF57B49" w14:textId="77777777" w:rsidR="00A359DA" w:rsidRPr="003C2178" w:rsidRDefault="00A359DA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256"/>
        <w:gridCol w:w="5417"/>
        <w:gridCol w:w="2965"/>
      </w:tblGrid>
      <w:tr w:rsidR="00937F2C" w:rsidRPr="003C2178" w14:paraId="3B6D939A" w14:textId="77777777" w:rsidTr="00AE3B4B">
        <w:tc>
          <w:tcPr>
            <w:tcW w:w="2256" w:type="dxa"/>
          </w:tcPr>
          <w:p w14:paraId="33876D5F" w14:textId="77777777"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 xml:space="preserve">Complete </w:t>
            </w:r>
            <w:r>
              <w:rPr>
                <w:b/>
              </w:rPr>
              <w:t xml:space="preserve">manuscript </w:t>
            </w:r>
            <w:r w:rsidRPr="00A359DA">
              <w:rPr>
                <w:b/>
              </w:rPr>
              <w:t>title</w:t>
            </w:r>
          </w:p>
        </w:tc>
        <w:tc>
          <w:tcPr>
            <w:tcW w:w="8382" w:type="dxa"/>
            <w:gridSpan w:val="2"/>
          </w:tcPr>
          <w:p w14:paraId="6D7BA4C9" w14:textId="1E1241CA" w:rsidR="00937F2C" w:rsidRPr="00EF065D" w:rsidRDefault="00937F2C" w:rsidP="0006798B">
            <w:pPr>
              <w:spacing w:after="240"/>
            </w:pPr>
          </w:p>
        </w:tc>
      </w:tr>
      <w:tr w:rsidR="00B548D7" w:rsidRPr="003C2178" w14:paraId="15CB780A" w14:textId="77777777" w:rsidTr="00AE3B4B">
        <w:trPr>
          <w:trHeight w:val="507"/>
        </w:trPr>
        <w:tc>
          <w:tcPr>
            <w:tcW w:w="2256" w:type="dxa"/>
          </w:tcPr>
          <w:p w14:paraId="75C45A07" w14:textId="77777777" w:rsidR="00B548D7" w:rsidRPr="00A359DA" w:rsidRDefault="00B548D7" w:rsidP="00ED4A3C">
            <w:pPr>
              <w:spacing w:after="240"/>
              <w:rPr>
                <w:b/>
              </w:rPr>
            </w:pPr>
            <w:r>
              <w:rPr>
                <w:b/>
              </w:rPr>
              <w:t>Author name</w:t>
            </w:r>
            <w:r w:rsidRPr="00A359DA">
              <w:rPr>
                <w:b/>
              </w:rPr>
              <w:t>(s)</w:t>
            </w:r>
          </w:p>
        </w:tc>
        <w:tc>
          <w:tcPr>
            <w:tcW w:w="8382" w:type="dxa"/>
            <w:gridSpan w:val="2"/>
          </w:tcPr>
          <w:p w14:paraId="08BEABA4" w14:textId="3D72B34E" w:rsidR="00B548D7" w:rsidRPr="00EF065D" w:rsidRDefault="00B548D7" w:rsidP="00ED4A3C"/>
        </w:tc>
      </w:tr>
      <w:tr w:rsidR="00937F2C" w:rsidRPr="003C2178" w14:paraId="07F65A8B" w14:textId="77777777" w:rsidTr="00AE3B4B">
        <w:tc>
          <w:tcPr>
            <w:tcW w:w="2256" w:type="dxa"/>
          </w:tcPr>
          <w:p w14:paraId="39C8D9B8" w14:textId="77777777" w:rsidR="00937F2C" w:rsidRPr="00A359DA" w:rsidRDefault="00131E0F" w:rsidP="00ED4A3C">
            <w:pPr>
              <w:spacing w:after="240"/>
              <w:rPr>
                <w:b/>
              </w:rPr>
            </w:pPr>
            <w:r>
              <w:rPr>
                <w:b/>
              </w:rPr>
              <w:t>Article</w:t>
            </w:r>
            <w:r w:rsidR="00937F2C">
              <w:rPr>
                <w:b/>
              </w:rPr>
              <w:t xml:space="preserve"> Type</w:t>
            </w:r>
          </w:p>
        </w:tc>
        <w:tc>
          <w:tcPr>
            <w:tcW w:w="8382" w:type="dxa"/>
            <w:gridSpan w:val="2"/>
          </w:tcPr>
          <w:p w14:paraId="6955499F" w14:textId="745597C4" w:rsidR="00937F2C" w:rsidRPr="00A359DA" w:rsidRDefault="00937F2C" w:rsidP="00ED4A3C">
            <w:pPr>
              <w:spacing w:after="240"/>
              <w:rPr>
                <w:szCs w:val="22"/>
              </w:rPr>
            </w:pPr>
          </w:p>
        </w:tc>
      </w:tr>
      <w:tr w:rsidR="00D04D4D" w:rsidRPr="003C2178" w14:paraId="205584AF" w14:textId="77777777" w:rsidTr="00AE3B4B">
        <w:tc>
          <w:tcPr>
            <w:tcW w:w="2256" w:type="dxa"/>
          </w:tcPr>
          <w:p w14:paraId="10FC2AB1" w14:textId="77777777" w:rsidR="00D04D4D" w:rsidRPr="00A359DA" w:rsidRDefault="00D04D4D" w:rsidP="00ED4A3C">
            <w:pPr>
              <w:spacing w:after="240"/>
              <w:rPr>
                <w:b/>
              </w:rPr>
            </w:pPr>
            <w:r>
              <w:rPr>
                <w:b/>
              </w:rPr>
              <w:t>Senior</w:t>
            </w:r>
            <w:r w:rsidRPr="00A359DA">
              <w:rPr>
                <w:b/>
              </w:rPr>
              <w:t xml:space="preserve"> Editor </w:t>
            </w:r>
          </w:p>
        </w:tc>
        <w:tc>
          <w:tcPr>
            <w:tcW w:w="8382" w:type="dxa"/>
            <w:gridSpan w:val="2"/>
          </w:tcPr>
          <w:p w14:paraId="34FE7183" w14:textId="12AC31A4" w:rsidR="00D04D4D" w:rsidRPr="00EF065D" w:rsidRDefault="00D04D4D" w:rsidP="00ED4A3C">
            <w:pPr>
              <w:spacing w:after="240"/>
            </w:pPr>
          </w:p>
        </w:tc>
      </w:tr>
      <w:tr w:rsidR="00D04D4D" w:rsidRPr="003C2178" w14:paraId="40312B9C" w14:textId="77777777" w:rsidTr="00AE3B4B">
        <w:tc>
          <w:tcPr>
            <w:tcW w:w="2256" w:type="dxa"/>
          </w:tcPr>
          <w:p w14:paraId="0BCFFC1A" w14:textId="77777777" w:rsidR="00D04D4D" w:rsidRPr="00A359DA" w:rsidRDefault="00D04D4D" w:rsidP="00ED4A3C">
            <w:pPr>
              <w:spacing w:after="240"/>
              <w:rPr>
                <w:b/>
              </w:rPr>
            </w:pPr>
            <w:r>
              <w:rPr>
                <w:b/>
              </w:rPr>
              <w:t>Associate Editor</w:t>
            </w:r>
          </w:p>
        </w:tc>
        <w:tc>
          <w:tcPr>
            <w:tcW w:w="8382" w:type="dxa"/>
            <w:gridSpan w:val="2"/>
          </w:tcPr>
          <w:p w14:paraId="450732B5" w14:textId="72F92895" w:rsidR="00D04D4D" w:rsidRDefault="00D04D4D" w:rsidP="00ED4A3C">
            <w:pPr>
              <w:spacing w:after="240"/>
              <w:rPr>
                <w:szCs w:val="22"/>
              </w:rPr>
            </w:pPr>
          </w:p>
        </w:tc>
      </w:tr>
      <w:tr w:rsidR="00B548D7" w:rsidRPr="003C2178" w14:paraId="6D2F529D" w14:textId="77777777" w:rsidTr="00AE3B4B">
        <w:tc>
          <w:tcPr>
            <w:tcW w:w="2256" w:type="dxa"/>
          </w:tcPr>
          <w:p w14:paraId="3962E20E" w14:textId="77777777" w:rsidR="00B548D7" w:rsidRPr="00A359DA" w:rsidRDefault="00B548D7" w:rsidP="00ED4A3C">
            <w:pPr>
              <w:spacing w:after="240"/>
              <w:rPr>
                <w:b/>
              </w:rPr>
            </w:pPr>
            <w:r w:rsidRPr="00A359DA">
              <w:rPr>
                <w:b/>
              </w:rPr>
              <w:t>Corresponding author contact information (include e-mail address)</w:t>
            </w:r>
          </w:p>
        </w:tc>
        <w:tc>
          <w:tcPr>
            <w:tcW w:w="8382" w:type="dxa"/>
            <w:gridSpan w:val="2"/>
          </w:tcPr>
          <w:p w14:paraId="4156397C" w14:textId="77777777" w:rsidR="006D5E1F" w:rsidRDefault="001653F2" w:rsidP="00ED4A3C">
            <w:r>
              <w:t xml:space="preserve">Name: </w:t>
            </w:r>
          </w:p>
          <w:p w14:paraId="2186F985" w14:textId="73986C4E" w:rsidR="00B548D7" w:rsidRDefault="00B548D7" w:rsidP="00ED4A3C">
            <w:r>
              <w:t xml:space="preserve">Institution: </w:t>
            </w:r>
          </w:p>
          <w:p w14:paraId="521F3344" w14:textId="397FCF9E" w:rsidR="00B548D7" w:rsidRDefault="00B548D7" w:rsidP="00ED4A3C">
            <w:r>
              <w:t xml:space="preserve">Address: </w:t>
            </w:r>
          </w:p>
          <w:p w14:paraId="11FE8A47" w14:textId="54F78522" w:rsidR="00B548D7" w:rsidRDefault="00B548D7" w:rsidP="00ED4A3C">
            <w:r>
              <w:t xml:space="preserve">Phone Number: </w:t>
            </w:r>
          </w:p>
          <w:p w14:paraId="6D0B7FB6" w14:textId="36BB3E3F" w:rsidR="00B548D7" w:rsidRPr="00EF065D" w:rsidRDefault="00B548D7" w:rsidP="006D5E1F">
            <w:r>
              <w:t xml:space="preserve">E-mail: </w:t>
            </w:r>
          </w:p>
        </w:tc>
      </w:tr>
      <w:tr w:rsidR="00D04D4D" w:rsidRPr="003C2178" w14:paraId="41A84CA2" w14:textId="77777777" w:rsidTr="00AE3B4B">
        <w:trPr>
          <w:trHeight w:val="642"/>
        </w:trPr>
        <w:tc>
          <w:tcPr>
            <w:tcW w:w="2256" w:type="dxa"/>
          </w:tcPr>
          <w:p w14:paraId="4B8147A5" w14:textId="77777777" w:rsidR="00D04D4D" w:rsidRPr="00E01DCB" w:rsidRDefault="00D04D4D" w:rsidP="00ED4A3C">
            <w:pPr>
              <w:spacing w:after="240"/>
              <w:rPr>
                <w:b/>
              </w:rPr>
            </w:pPr>
            <w:r w:rsidRPr="00E01DCB">
              <w:rPr>
                <w:b/>
              </w:rPr>
              <w:t>Keywords as listed in ScholarOne Manuscripts</w:t>
            </w:r>
          </w:p>
        </w:tc>
        <w:tc>
          <w:tcPr>
            <w:tcW w:w="8382" w:type="dxa"/>
            <w:gridSpan w:val="2"/>
          </w:tcPr>
          <w:p w14:paraId="39A67376" w14:textId="484FC902" w:rsidR="00D04D4D" w:rsidRPr="00EF065D" w:rsidRDefault="00D04D4D" w:rsidP="00ED4A3C">
            <w:pPr>
              <w:spacing w:after="240"/>
            </w:pPr>
          </w:p>
        </w:tc>
      </w:tr>
      <w:tr w:rsidR="00937F2C" w:rsidRPr="003C2178" w14:paraId="2C2CB66A" w14:textId="77777777" w:rsidTr="00AE3B4B">
        <w:tc>
          <w:tcPr>
            <w:tcW w:w="2256" w:type="dxa"/>
          </w:tcPr>
          <w:p w14:paraId="7090C9BA" w14:textId="77777777"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Electronic files</w:t>
            </w:r>
          </w:p>
        </w:tc>
        <w:tc>
          <w:tcPr>
            <w:tcW w:w="5417" w:type="dxa"/>
          </w:tcPr>
          <w:p w14:paraId="7D97CD77" w14:textId="6800D668" w:rsidR="009F7BD9" w:rsidRPr="00821013" w:rsidRDefault="00937F2C" w:rsidP="00BF421C">
            <w:pPr>
              <w:spacing w:after="240"/>
            </w:pPr>
            <w:r w:rsidRPr="00821013">
              <w:t>Date of last update to files</w:t>
            </w:r>
            <w:r w:rsidRPr="00821013">
              <w:br/>
              <w:t>Manuscript file types</w:t>
            </w:r>
            <w:r w:rsidRPr="00821013">
              <w:br/>
              <w:t>Graphic (figure) file types</w:t>
            </w:r>
            <w:r w:rsidR="00D04D4D" w:rsidRPr="00821013">
              <w:br/>
              <w:t>Color figs</w:t>
            </w:r>
            <w:r w:rsidR="00821013">
              <w:t xml:space="preserve"> in print issue</w:t>
            </w:r>
            <w:r w:rsidR="00D04D4D" w:rsidRPr="00821013">
              <w:t>? (costs paid by author)</w:t>
            </w:r>
            <w:r w:rsidR="009F7BD9">
              <w:br/>
              <w:t>Online appendix (electronic companion)</w:t>
            </w:r>
            <w:r w:rsidR="00B548D7" w:rsidRPr="00821013">
              <w:t>?</w:t>
            </w:r>
            <w:r w:rsidR="00B548D7" w:rsidRPr="00821013">
              <w:br/>
              <w:t>Copyright Transfer file uploaded?</w:t>
            </w:r>
            <w:r w:rsidR="00997B67" w:rsidRPr="00821013">
              <w:br/>
              <w:t>Brief bios uploaded?</w:t>
            </w:r>
            <w:r w:rsidR="009F7BD9">
              <w:br/>
              <w:t>Practice- and polic</w:t>
            </w:r>
            <w:r w:rsidR="00BF421C">
              <w:t>y-oriented abstract uploaded?</w:t>
            </w:r>
            <w:r w:rsidR="00BF421C">
              <w:br/>
            </w:r>
          </w:p>
        </w:tc>
        <w:tc>
          <w:tcPr>
            <w:tcW w:w="2965" w:type="dxa"/>
          </w:tcPr>
          <w:p w14:paraId="43B259D2" w14:textId="387E3A81" w:rsidR="00B548D7" w:rsidRPr="00821013" w:rsidRDefault="00B548D7" w:rsidP="006D5E1F">
            <w:pPr>
              <w:spacing w:after="240"/>
            </w:pPr>
          </w:p>
        </w:tc>
      </w:tr>
      <w:tr w:rsidR="006D5E1F" w:rsidRPr="003C2178" w14:paraId="496D9B01" w14:textId="77777777" w:rsidTr="00AE3B4B">
        <w:tc>
          <w:tcPr>
            <w:tcW w:w="2256" w:type="dxa"/>
          </w:tcPr>
          <w:p w14:paraId="0BB74C4D" w14:textId="65ED1BCC" w:rsidR="00AE3B4B" w:rsidRPr="00A359DA" w:rsidRDefault="006D5E1F" w:rsidP="00AE3B4B">
            <w:pPr>
              <w:spacing w:after="240"/>
              <w:rPr>
                <w:b/>
              </w:rPr>
            </w:pPr>
            <w:r>
              <w:rPr>
                <w:b/>
              </w:rPr>
              <w:t>Submitting Author ORCID iD</w:t>
            </w:r>
            <w:r w:rsidR="00AE3B4B">
              <w:rPr>
                <w:b/>
              </w:rPr>
              <w:br/>
              <w:t>_________________</w:t>
            </w:r>
            <w:r w:rsidR="00AE3B4B">
              <w:rPr>
                <w:b/>
              </w:rPr>
              <w:br/>
              <w:t>INFORMS Open Option? (costs to be paid by author)</w:t>
            </w:r>
          </w:p>
        </w:tc>
        <w:tc>
          <w:tcPr>
            <w:tcW w:w="8382" w:type="dxa"/>
            <w:gridSpan w:val="2"/>
          </w:tcPr>
          <w:p w14:paraId="11F6F04E" w14:textId="545F4529" w:rsidR="006D5E1F" w:rsidRPr="00A359DA" w:rsidRDefault="00AE3B4B" w:rsidP="000F65FC">
            <w:pPr>
              <w:spacing w:after="240"/>
              <w:rPr>
                <w:b/>
              </w:rPr>
            </w:pPr>
            <w:r>
              <w:rPr>
                <w:b/>
              </w:rPr>
              <w:br/>
            </w:r>
            <w:r>
              <w:rPr>
                <w:b/>
              </w:rPr>
              <w:br/>
              <w:t>____________________________________________________________________</w:t>
            </w:r>
          </w:p>
        </w:tc>
      </w:tr>
      <w:tr w:rsidR="00937F2C" w:rsidRPr="003C2178" w14:paraId="7CD2A6E9" w14:textId="77777777" w:rsidTr="00AE3B4B">
        <w:tc>
          <w:tcPr>
            <w:tcW w:w="2256" w:type="dxa"/>
          </w:tcPr>
          <w:p w14:paraId="4A5ED447" w14:textId="77777777"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Received and revised information</w:t>
            </w:r>
          </w:p>
        </w:tc>
        <w:tc>
          <w:tcPr>
            <w:tcW w:w="5417" w:type="dxa"/>
          </w:tcPr>
          <w:p w14:paraId="3302847B" w14:textId="6F2F1B5A" w:rsidR="00937F2C" w:rsidRPr="003C2178" w:rsidRDefault="00937F2C" w:rsidP="0014521F">
            <w:pPr>
              <w:spacing w:after="240"/>
            </w:pPr>
            <w:r w:rsidRPr="003C2178">
              <w:t>Date of</w:t>
            </w:r>
            <w:r w:rsidR="00594733">
              <w:t xml:space="preserve"> submission</w:t>
            </w:r>
            <w:r w:rsidRPr="003C2178">
              <w:br/>
              <w:t>Date of acceptance</w:t>
            </w:r>
          </w:p>
        </w:tc>
        <w:tc>
          <w:tcPr>
            <w:tcW w:w="2965" w:type="dxa"/>
          </w:tcPr>
          <w:p w14:paraId="02A1309D" w14:textId="5D972D72" w:rsidR="00937F2C" w:rsidRPr="003C2178" w:rsidRDefault="00937F2C" w:rsidP="0006798B">
            <w:pPr>
              <w:spacing w:after="240"/>
            </w:pPr>
          </w:p>
        </w:tc>
      </w:tr>
      <w:tr w:rsidR="00937F2C" w:rsidRPr="003C2178" w14:paraId="6EA03697" w14:textId="77777777" w:rsidTr="00AE3B4B">
        <w:tc>
          <w:tcPr>
            <w:tcW w:w="2256" w:type="dxa"/>
          </w:tcPr>
          <w:p w14:paraId="290E4968" w14:textId="77777777" w:rsidR="00BF421C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FILE NOTES</w:t>
            </w:r>
          </w:p>
          <w:p w14:paraId="385A3B79" w14:textId="408B7A4A" w:rsidR="00AE3B4B" w:rsidRPr="00A359DA" w:rsidRDefault="00AE3B4B" w:rsidP="00A359DA">
            <w:pPr>
              <w:spacing w:after="240"/>
              <w:rPr>
                <w:b/>
              </w:rPr>
            </w:pPr>
          </w:p>
        </w:tc>
        <w:tc>
          <w:tcPr>
            <w:tcW w:w="8382" w:type="dxa"/>
            <w:gridSpan w:val="2"/>
          </w:tcPr>
          <w:p w14:paraId="78A8610D" w14:textId="77777777" w:rsidR="00937F2C" w:rsidRPr="00A359DA" w:rsidRDefault="00937F2C" w:rsidP="00A359DA">
            <w:pPr>
              <w:spacing w:after="240"/>
              <w:rPr>
                <w:b/>
              </w:rPr>
            </w:pPr>
          </w:p>
        </w:tc>
      </w:tr>
    </w:tbl>
    <w:p w14:paraId="135B3D43" w14:textId="77777777" w:rsidR="00A359DA" w:rsidRDefault="00A359DA"/>
    <w:p w14:paraId="7FF43E40" w14:textId="77777777" w:rsidR="00AE3B4B" w:rsidRPr="003C2178" w:rsidRDefault="00AE3B4B"/>
    <w:sectPr w:rsidR="00AE3B4B" w:rsidRPr="003C2178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334"/>
    <w:rsid w:val="0006798B"/>
    <w:rsid w:val="001169ED"/>
    <w:rsid w:val="00131E0F"/>
    <w:rsid w:val="0014521F"/>
    <w:rsid w:val="001525AE"/>
    <w:rsid w:val="001653F2"/>
    <w:rsid w:val="00283334"/>
    <w:rsid w:val="002C5D06"/>
    <w:rsid w:val="0031217B"/>
    <w:rsid w:val="00316D26"/>
    <w:rsid w:val="003473A5"/>
    <w:rsid w:val="003519FF"/>
    <w:rsid w:val="003C2207"/>
    <w:rsid w:val="00415D3E"/>
    <w:rsid w:val="004216D9"/>
    <w:rsid w:val="00436632"/>
    <w:rsid w:val="004624A2"/>
    <w:rsid w:val="004C0847"/>
    <w:rsid w:val="00513DCC"/>
    <w:rsid w:val="00541612"/>
    <w:rsid w:val="00564867"/>
    <w:rsid w:val="00594733"/>
    <w:rsid w:val="005E1B7A"/>
    <w:rsid w:val="005F1AEC"/>
    <w:rsid w:val="00600610"/>
    <w:rsid w:val="00636D85"/>
    <w:rsid w:val="006973A0"/>
    <w:rsid w:val="006D5E1F"/>
    <w:rsid w:val="006E1274"/>
    <w:rsid w:val="0072103A"/>
    <w:rsid w:val="00743841"/>
    <w:rsid w:val="00796191"/>
    <w:rsid w:val="008109E6"/>
    <w:rsid w:val="00821013"/>
    <w:rsid w:val="00862615"/>
    <w:rsid w:val="00881760"/>
    <w:rsid w:val="00900DC5"/>
    <w:rsid w:val="0092110D"/>
    <w:rsid w:val="00937F2C"/>
    <w:rsid w:val="00997B67"/>
    <w:rsid w:val="009B0E97"/>
    <w:rsid w:val="009B3495"/>
    <w:rsid w:val="009F7BD9"/>
    <w:rsid w:val="00A23D55"/>
    <w:rsid w:val="00A359DA"/>
    <w:rsid w:val="00A50F86"/>
    <w:rsid w:val="00A670EA"/>
    <w:rsid w:val="00AA6FCF"/>
    <w:rsid w:val="00AE3B4B"/>
    <w:rsid w:val="00B548D7"/>
    <w:rsid w:val="00B7603F"/>
    <w:rsid w:val="00B7606A"/>
    <w:rsid w:val="00BA4DA2"/>
    <w:rsid w:val="00BE34CC"/>
    <w:rsid w:val="00BF421C"/>
    <w:rsid w:val="00C01709"/>
    <w:rsid w:val="00C75462"/>
    <w:rsid w:val="00C87623"/>
    <w:rsid w:val="00D04D4D"/>
    <w:rsid w:val="00D113FF"/>
    <w:rsid w:val="00D41564"/>
    <w:rsid w:val="00D41693"/>
    <w:rsid w:val="00D810C5"/>
    <w:rsid w:val="00DC6AEA"/>
    <w:rsid w:val="00E01DCB"/>
    <w:rsid w:val="00E14E3E"/>
    <w:rsid w:val="00E367DE"/>
    <w:rsid w:val="00E715E5"/>
    <w:rsid w:val="00EC4177"/>
    <w:rsid w:val="00ED420B"/>
    <w:rsid w:val="00F11736"/>
    <w:rsid w:val="00F15904"/>
    <w:rsid w:val="00F24DA4"/>
    <w:rsid w:val="00F54C38"/>
    <w:rsid w:val="00F6455C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B51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Zhen\Downloads\ISR-CHECKLIS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95AF5B-A76A-4154-820B-FE67B0937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ISR-CHECKLIST</Template>
  <TotalTime>0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Zhen</dc:creator>
  <cp:lastModifiedBy>Stephanie Dean</cp:lastModifiedBy>
  <cp:revision>2</cp:revision>
  <cp:lastPrinted>2008-07-29T15:16:00Z</cp:lastPrinted>
  <dcterms:created xsi:type="dcterms:W3CDTF">2018-02-28T15:37:00Z</dcterms:created>
  <dcterms:modified xsi:type="dcterms:W3CDTF">2018-02-28T15:37:00Z</dcterms:modified>
</cp:coreProperties>
</file>