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88" w:type="dxa"/>
        <w:tblLook w:val="00A0" w:firstRow="1" w:lastRow="0" w:firstColumn="1" w:lastColumn="0" w:noHBand="0" w:noVBand="0"/>
      </w:tblPr>
      <w:tblGrid>
        <w:gridCol w:w="5508"/>
        <w:gridCol w:w="4680"/>
      </w:tblGrid>
      <w:tr w:rsidR="00A359DA" w:rsidRPr="003C2178" w:rsidTr="00E01DCB">
        <w:tc>
          <w:tcPr>
            <w:tcW w:w="5508" w:type="dxa"/>
          </w:tcPr>
          <w:p w:rsidR="00A359DA" w:rsidRPr="00A359DA" w:rsidRDefault="00B133AB" w:rsidP="00B133AB">
            <w:pPr>
              <w:rPr>
                <w:rFonts w:ascii="Gill Sans MT" w:hAnsi="Gill Sans MT"/>
                <w:b/>
              </w:rPr>
            </w:pPr>
            <w:r>
              <w:rPr>
                <w:b/>
              </w:rPr>
              <w:t>ORGANIZATION</w:t>
            </w:r>
            <w:r w:rsidR="00937F2C">
              <w:rPr>
                <w:b/>
              </w:rPr>
              <w:t xml:space="preserve"> S</w:t>
            </w:r>
            <w:r>
              <w:rPr>
                <w:b/>
              </w:rPr>
              <w:t>CIENCE</w:t>
            </w:r>
          </w:p>
        </w:tc>
        <w:tc>
          <w:tcPr>
            <w:tcW w:w="4680" w:type="dxa"/>
            <w:shd w:val="clear" w:color="auto" w:fill="F3F3F3"/>
          </w:tcPr>
          <w:p w:rsidR="00A359DA" w:rsidRPr="00A359DA" w:rsidRDefault="00513DCC" w:rsidP="003C2207">
            <w:pPr>
              <w:rPr>
                <w:szCs w:val="22"/>
              </w:rPr>
            </w:pPr>
            <w:r>
              <w:t>Uploaded</w:t>
            </w:r>
            <w:r w:rsidR="00937F2C">
              <w:t xml:space="preserve"> date</w:t>
            </w:r>
            <w:r>
              <w:t xml:space="preserve">:   </w:t>
            </w:r>
            <w:sdt>
              <w:sdtPr>
                <w:id w:val="346150045"/>
                <w:placeholder>
                  <w:docPart w:val="678D96FD43394C45850EAD583828DAFE"/>
                </w:placeholder>
              </w:sdtPr>
              <w:sdtEndPr/>
              <w:sdtContent>
                <w:sdt>
                  <w:sdtPr>
                    <w:id w:val="343006777"/>
                    <w:placeholder>
                      <w:docPart w:val="CED9256C0A334C71A575EDC6E74D92F0"/>
                    </w:placeholder>
                    <w:showingPlcHdr/>
                    <w:date>
                      <w:dateFormat w:val="M/d/yyyy"/>
                      <w:lid w:val="en-US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937F2C" w:rsidRPr="004C3D5E">
                      <w:rPr>
                        <w:rStyle w:val="PlaceholderText"/>
                      </w:rPr>
                      <w:t>Click here to enter a date.</w:t>
                    </w:r>
                  </w:sdtContent>
                </w:sdt>
              </w:sdtContent>
            </w:sdt>
            <w:r w:rsidR="00A359DA" w:rsidRPr="003C2178">
              <w:br/>
            </w:r>
            <w:r w:rsidR="00937F2C">
              <w:t>Manuscript ID</w:t>
            </w:r>
            <w:r w:rsidR="00A359DA" w:rsidRPr="003C2178">
              <w:t xml:space="preserve">:  </w:t>
            </w:r>
            <w:sdt>
              <w:sdtPr>
                <w:alias w:val="Enter manuscript ID"/>
                <w:tag w:val="Enter manuscript ID"/>
                <w:id w:val="346150059"/>
                <w:placeholder>
                  <w:docPart w:val="8EEBFCCC9ABB46D2B376DB6723D115BE"/>
                </w:placeholder>
                <w:temporary/>
                <w:showingPlcHdr/>
              </w:sdtPr>
              <w:sdtEndPr/>
              <w:sdtContent>
                <w:r w:rsidR="0006798B" w:rsidRPr="00E54F6E">
                  <w:rPr>
                    <w:rStyle w:val="PlaceholderText"/>
                  </w:rPr>
                  <w:t>Click here to enter text.</w:t>
                </w:r>
              </w:sdtContent>
            </w:sdt>
          </w:p>
        </w:tc>
      </w:tr>
      <w:tr w:rsidR="00A359DA" w:rsidRPr="003C2178" w:rsidTr="00E01DCB">
        <w:tc>
          <w:tcPr>
            <w:tcW w:w="5508" w:type="dxa"/>
          </w:tcPr>
          <w:p w:rsidR="00A359DA" w:rsidRPr="00A359DA" w:rsidRDefault="00937F2C" w:rsidP="00937F2C">
            <w:pPr>
              <w:rPr>
                <w:b/>
              </w:rPr>
            </w:pPr>
            <w:r w:rsidRPr="00A359DA">
              <w:rPr>
                <w:b/>
              </w:rPr>
              <w:t>A</w:t>
            </w:r>
            <w:r>
              <w:rPr>
                <w:b/>
              </w:rPr>
              <w:t xml:space="preserve">ccepted </w:t>
            </w:r>
            <w:r w:rsidRPr="00A359DA">
              <w:rPr>
                <w:b/>
              </w:rPr>
              <w:t>M</w:t>
            </w:r>
            <w:r>
              <w:rPr>
                <w:b/>
              </w:rPr>
              <w:t>anuscript</w:t>
            </w:r>
            <w:r w:rsidRPr="00A359DA">
              <w:rPr>
                <w:b/>
              </w:rPr>
              <w:t xml:space="preserve"> C</w:t>
            </w:r>
            <w:r>
              <w:rPr>
                <w:b/>
              </w:rPr>
              <w:t>hecklist</w:t>
            </w:r>
          </w:p>
        </w:tc>
        <w:tc>
          <w:tcPr>
            <w:tcW w:w="4680" w:type="dxa"/>
            <w:shd w:val="clear" w:color="auto" w:fill="F3F3F3"/>
          </w:tcPr>
          <w:p w:rsidR="00A359DA" w:rsidRPr="003C2178" w:rsidRDefault="00A359DA" w:rsidP="00A359DA"/>
        </w:tc>
      </w:tr>
    </w:tbl>
    <w:p w:rsidR="00A359DA" w:rsidRPr="003C2178" w:rsidRDefault="00A359DA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184"/>
        <w:gridCol w:w="3504"/>
        <w:gridCol w:w="4860"/>
      </w:tblGrid>
      <w:tr w:rsidR="00937F2C" w:rsidRPr="003C2178" w:rsidTr="00937F2C">
        <w:tc>
          <w:tcPr>
            <w:tcW w:w="2184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 xml:space="preserve">Complete </w:t>
            </w:r>
            <w:r>
              <w:rPr>
                <w:b/>
              </w:rPr>
              <w:t xml:space="preserve">manuscript </w:t>
            </w:r>
            <w:r w:rsidRPr="00A359DA">
              <w:rPr>
                <w:b/>
              </w:rPr>
              <w:t>title</w:t>
            </w:r>
          </w:p>
        </w:tc>
        <w:tc>
          <w:tcPr>
            <w:tcW w:w="8364" w:type="dxa"/>
            <w:gridSpan w:val="2"/>
          </w:tcPr>
          <w:sdt>
            <w:sdtPr>
              <w:alias w:val="Enter Title Here"/>
              <w:tag w:val="Enter Title Here"/>
              <w:id w:val="346150063"/>
              <w:placeholder>
                <w:docPart w:val="B49D0E07F3A7453E841F271FB2369FD6"/>
              </w:placeholder>
              <w:temporary/>
              <w:showingPlcHdr/>
            </w:sdtPr>
            <w:sdtEndPr/>
            <w:sdtContent>
              <w:p w:rsidR="00937F2C" w:rsidRPr="00EF065D" w:rsidRDefault="00937F2C" w:rsidP="0006798B">
                <w:pPr>
                  <w:spacing w:after="240"/>
                </w:pPr>
                <w:r w:rsidRPr="00E54F6E">
                  <w:rPr>
                    <w:rStyle w:val="PlaceholderText"/>
                  </w:rPr>
                  <w:t>Click here to enter text.</w:t>
                </w:r>
              </w:p>
            </w:sdtContent>
          </w:sdt>
        </w:tc>
      </w:tr>
      <w:tr w:rsidR="00B548D7" w:rsidRPr="003C2178" w:rsidTr="00ED4A3C">
        <w:trPr>
          <w:trHeight w:val="507"/>
        </w:trPr>
        <w:tc>
          <w:tcPr>
            <w:tcW w:w="2184" w:type="dxa"/>
          </w:tcPr>
          <w:p w:rsidR="00B548D7" w:rsidRPr="00A359DA" w:rsidRDefault="00B548D7" w:rsidP="00ED4A3C">
            <w:pPr>
              <w:spacing w:after="240"/>
              <w:rPr>
                <w:b/>
              </w:rPr>
            </w:pPr>
            <w:r>
              <w:rPr>
                <w:b/>
              </w:rPr>
              <w:t>Author name</w:t>
            </w:r>
            <w:r w:rsidRPr="00A359DA">
              <w:rPr>
                <w:b/>
              </w:rPr>
              <w:t>(s)</w:t>
            </w:r>
          </w:p>
        </w:tc>
        <w:sdt>
          <w:sdtPr>
            <w:alias w:val="Enter Author Names"/>
            <w:tag w:val="Enter Author Names"/>
            <w:id w:val="346150062"/>
            <w:placeholder>
              <w:docPart w:val="A7DAD0037A52473BAA5B55D5D6E6846E"/>
            </w:placeholder>
            <w:temporary/>
            <w:showingPlcHdr/>
          </w:sdtPr>
          <w:sdtEndPr/>
          <w:sdtContent>
            <w:tc>
              <w:tcPr>
                <w:tcW w:w="8364" w:type="dxa"/>
                <w:gridSpan w:val="2"/>
              </w:tcPr>
              <w:p w:rsidR="00B548D7" w:rsidRPr="00EF065D" w:rsidRDefault="00B548D7" w:rsidP="00ED4A3C">
                <w:r w:rsidRPr="00E54F6E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</w:tr>
      <w:tr w:rsidR="00937F2C" w:rsidRPr="003C2178" w:rsidTr="00ED4A3C">
        <w:tc>
          <w:tcPr>
            <w:tcW w:w="2184" w:type="dxa"/>
          </w:tcPr>
          <w:p w:rsidR="00937F2C" w:rsidRPr="00A359DA" w:rsidRDefault="00937F2C" w:rsidP="00ED4A3C">
            <w:pPr>
              <w:spacing w:after="240"/>
              <w:rPr>
                <w:b/>
              </w:rPr>
            </w:pPr>
            <w:r>
              <w:rPr>
                <w:b/>
              </w:rPr>
              <w:t>MS Type</w:t>
            </w:r>
          </w:p>
        </w:tc>
        <w:tc>
          <w:tcPr>
            <w:tcW w:w="8364" w:type="dxa"/>
            <w:gridSpan w:val="2"/>
          </w:tcPr>
          <w:sdt>
            <w:sdtPr>
              <w:rPr>
                <w:szCs w:val="22"/>
              </w:rPr>
              <w:id w:val="346150051"/>
              <w:placeholder>
                <w:docPart w:val="A4B35E3471B54C289DFE19203E0C9D9F"/>
              </w:placeholder>
            </w:sdtPr>
            <w:sdtEndPr/>
            <w:sdtContent>
              <w:p w:rsidR="00937F2C" w:rsidRPr="00A359DA" w:rsidRDefault="00582E2C" w:rsidP="00ED4A3C">
                <w:pPr>
                  <w:spacing w:after="240"/>
                  <w:rPr>
                    <w:szCs w:val="22"/>
                  </w:rPr>
                </w:pPr>
                <w:sdt>
                  <w:sdtPr>
                    <w:id w:val="343006829"/>
                    <w:placeholder>
                      <w:docPart w:val="4E6129536BF54B5E9EC1316F311EA7EC"/>
                    </w:placeholder>
                    <w:showingPlcHdr/>
                    <w:dropDownList>
                      <w:listItem w:displayText="Original Manuscript" w:value="Original Manuscript"/>
                      <w:listItem w:displayText="Crossroads" w:value="Crossroads"/>
                      <w:listItem w:displayText="Perspectives" w:value="Perspectives"/>
                      <w:listItem w:displayText="Special Issue" w:value="Special Issue"/>
                    </w:dropDownList>
                  </w:sdtPr>
                  <w:sdtEndPr/>
                  <w:sdtContent>
                    <w:r w:rsidR="002C5D06" w:rsidRPr="00E54F6E">
                      <w:rPr>
                        <w:rStyle w:val="PlaceholderText"/>
                      </w:rPr>
                      <w:t>Choose an item.</w:t>
                    </w:r>
                  </w:sdtContent>
                </w:sdt>
              </w:p>
            </w:sdtContent>
          </w:sdt>
        </w:tc>
      </w:tr>
      <w:tr w:rsidR="00D04D4D" w:rsidRPr="003C2178" w:rsidTr="00ED4A3C">
        <w:tc>
          <w:tcPr>
            <w:tcW w:w="2184" w:type="dxa"/>
          </w:tcPr>
          <w:p w:rsidR="00D04D4D" w:rsidRPr="00A359DA" w:rsidRDefault="00D04D4D" w:rsidP="00ED4A3C">
            <w:pPr>
              <w:spacing w:after="240"/>
              <w:rPr>
                <w:b/>
              </w:rPr>
            </w:pPr>
            <w:r>
              <w:rPr>
                <w:b/>
              </w:rPr>
              <w:t>Senior</w:t>
            </w:r>
            <w:r w:rsidRPr="00A359DA">
              <w:rPr>
                <w:b/>
              </w:rPr>
              <w:t xml:space="preserve"> Editor </w:t>
            </w:r>
          </w:p>
        </w:tc>
        <w:tc>
          <w:tcPr>
            <w:tcW w:w="8364" w:type="dxa"/>
            <w:gridSpan w:val="2"/>
          </w:tcPr>
          <w:p w:rsidR="00D04D4D" w:rsidRPr="00EF065D" w:rsidRDefault="00582E2C" w:rsidP="00ED4A3C">
            <w:pPr>
              <w:spacing w:after="240"/>
            </w:pPr>
            <w:sdt>
              <w:sdtPr>
                <w:id w:val="346150050"/>
                <w:placeholder>
                  <w:docPart w:val="93635FA9EF6F42368411B0C2868C9397"/>
                </w:placeholder>
                <w:showingPlcHdr/>
              </w:sdtPr>
              <w:sdtEndPr/>
              <w:sdtContent>
                <w:r w:rsidR="00D04D4D" w:rsidRPr="00E54F6E">
                  <w:rPr>
                    <w:rStyle w:val="PlaceholderText"/>
                  </w:rPr>
                  <w:t>Click here to enter text.</w:t>
                </w:r>
              </w:sdtContent>
            </w:sdt>
          </w:p>
        </w:tc>
      </w:tr>
      <w:tr w:rsidR="00B548D7" w:rsidRPr="003C2178" w:rsidTr="00ED4A3C">
        <w:tc>
          <w:tcPr>
            <w:tcW w:w="2184" w:type="dxa"/>
          </w:tcPr>
          <w:p w:rsidR="00B548D7" w:rsidRPr="00A359DA" w:rsidRDefault="00B548D7" w:rsidP="00ED4A3C">
            <w:pPr>
              <w:spacing w:after="240"/>
              <w:rPr>
                <w:b/>
              </w:rPr>
            </w:pPr>
            <w:r w:rsidRPr="00A359DA">
              <w:rPr>
                <w:b/>
              </w:rPr>
              <w:t>Corresponding author contact information (include e-mail address)</w:t>
            </w:r>
          </w:p>
        </w:tc>
        <w:tc>
          <w:tcPr>
            <w:tcW w:w="8364" w:type="dxa"/>
            <w:gridSpan w:val="2"/>
          </w:tcPr>
          <w:p w:rsidR="00B548D7" w:rsidRDefault="001653F2" w:rsidP="00ED4A3C">
            <w:r>
              <w:t xml:space="preserve">Name: </w:t>
            </w:r>
            <w:sdt>
              <w:sdtPr>
                <w:id w:val="421495336"/>
                <w:placeholder>
                  <w:docPart w:val="F7CD976B12E04B2D87B606263DC8A3EF"/>
                </w:placeholder>
                <w:showingPlcHdr/>
              </w:sdtPr>
              <w:sdtEndPr/>
              <w:sdtContent>
                <w:r w:rsidRPr="00BA1B35">
                  <w:rPr>
                    <w:rStyle w:val="PlaceholderText"/>
                  </w:rPr>
                  <w:t>Click here to enter text.</w:t>
                </w:r>
              </w:sdtContent>
            </w:sdt>
            <w:r>
              <w:br/>
            </w:r>
            <w:r w:rsidR="00B548D7">
              <w:t xml:space="preserve">Institution: </w:t>
            </w:r>
            <w:sdt>
              <w:sdtPr>
                <w:id w:val="343006837"/>
                <w:placeholder>
                  <w:docPart w:val="95551E962D1445449150DAB4BAFF0E19"/>
                </w:placeholder>
                <w:showingPlcHdr/>
              </w:sdtPr>
              <w:sdtEndPr/>
              <w:sdtContent>
                <w:r w:rsidR="00B548D7" w:rsidRPr="00BA1B35">
                  <w:rPr>
                    <w:rStyle w:val="PlaceholderText"/>
                  </w:rPr>
                  <w:t>Click here to enter text.</w:t>
                </w:r>
              </w:sdtContent>
            </w:sdt>
          </w:p>
          <w:p w:rsidR="00B548D7" w:rsidRDefault="00B548D7" w:rsidP="00ED4A3C">
            <w:r>
              <w:t xml:space="preserve">Address: </w:t>
            </w:r>
            <w:sdt>
              <w:sdtPr>
                <w:id w:val="343006838"/>
                <w:placeholder>
                  <w:docPart w:val="286B41FAB1B3485297060A01654308B1"/>
                </w:placeholder>
                <w:showingPlcHdr/>
              </w:sdtPr>
              <w:sdtEndPr/>
              <w:sdtContent>
                <w:r w:rsidRPr="00BA1B35">
                  <w:rPr>
                    <w:rStyle w:val="PlaceholderText"/>
                  </w:rPr>
                  <w:t>Click here to enter text.</w:t>
                </w:r>
              </w:sdtContent>
            </w:sdt>
          </w:p>
          <w:p w:rsidR="00B548D7" w:rsidRDefault="00B548D7" w:rsidP="00ED4A3C">
            <w:r>
              <w:t xml:space="preserve">Phone Number: </w:t>
            </w:r>
            <w:sdt>
              <w:sdtPr>
                <w:id w:val="343006836"/>
                <w:placeholder>
                  <w:docPart w:val="BA4184996E7C48BD9E6AD87803FCC868"/>
                </w:placeholder>
              </w:sdtPr>
              <w:sdtEndPr/>
              <w:sdtContent>
                <w:sdt>
                  <w:sdtPr>
                    <w:id w:val="343006873"/>
                    <w:placeholder>
                      <w:docPart w:val="01AE459F70164C53A45A8A502E6D01A0"/>
                    </w:placeholder>
                    <w:showingPlcHdr/>
                  </w:sdtPr>
                  <w:sdtEndPr/>
                  <w:sdtContent>
                    <w:r w:rsidR="0014521F" w:rsidRPr="004C3D5E">
                      <w:rPr>
                        <w:rStyle w:val="PlaceholderText"/>
                      </w:rPr>
                      <w:t>Click here to enter text.</w:t>
                    </w:r>
                  </w:sdtContent>
                </w:sdt>
              </w:sdtContent>
            </w:sdt>
          </w:p>
          <w:p w:rsidR="00B548D7" w:rsidRPr="00EF065D" w:rsidRDefault="00B548D7" w:rsidP="00ED4A3C">
            <w:r>
              <w:t xml:space="preserve">E-mail: </w:t>
            </w:r>
            <w:sdt>
              <w:sdtPr>
                <w:id w:val="347995463"/>
                <w:placeholder>
                  <w:docPart w:val="8AB9E2AC07FA4D22896F29E93E1D75C1"/>
                </w:placeholder>
                <w:showingPlcHdr/>
              </w:sdtPr>
              <w:sdtEndPr/>
              <w:sdtContent>
                <w:r w:rsidRPr="00BA1B35">
                  <w:rPr>
                    <w:rStyle w:val="PlaceholderText"/>
                  </w:rPr>
                  <w:t>Click here to enter text.</w:t>
                </w:r>
              </w:sdtContent>
            </w:sdt>
          </w:p>
        </w:tc>
      </w:tr>
      <w:tr w:rsidR="00D04D4D" w:rsidRPr="003C2178" w:rsidTr="00ED4A3C">
        <w:trPr>
          <w:trHeight w:val="642"/>
        </w:trPr>
        <w:tc>
          <w:tcPr>
            <w:tcW w:w="2184" w:type="dxa"/>
          </w:tcPr>
          <w:p w:rsidR="00D04D4D" w:rsidRPr="00E01DCB" w:rsidRDefault="00D04D4D" w:rsidP="00C13EC5">
            <w:pPr>
              <w:spacing w:after="240"/>
              <w:rPr>
                <w:b/>
              </w:rPr>
            </w:pPr>
            <w:r w:rsidRPr="00E01DCB">
              <w:rPr>
                <w:b/>
              </w:rPr>
              <w:t>Keywords</w:t>
            </w:r>
          </w:p>
        </w:tc>
        <w:sdt>
          <w:sdtPr>
            <w:id w:val="346150054"/>
            <w:placeholder>
              <w:docPart w:val="432C9BE67677435283C68E7975977950"/>
            </w:placeholder>
            <w:showingPlcHdr/>
          </w:sdtPr>
          <w:sdtEndPr/>
          <w:sdtContent>
            <w:tc>
              <w:tcPr>
                <w:tcW w:w="8364" w:type="dxa"/>
                <w:gridSpan w:val="2"/>
              </w:tcPr>
              <w:p w:rsidR="00D04D4D" w:rsidRPr="00EF065D" w:rsidRDefault="00D04D4D" w:rsidP="00ED4A3C">
                <w:pPr>
                  <w:spacing w:after="240"/>
                </w:pPr>
                <w:r w:rsidRPr="00E54F6E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</w:tr>
      <w:tr w:rsidR="00937F2C" w:rsidRPr="003C2178" w:rsidTr="00D04D4D">
        <w:tc>
          <w:tcPr>
            <w:tcW w:w="2184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Electronic files</w:t>
            </w:r>
          </w:p>
        </w:tc>
        <w:tc>
          <w:tcPr>
            <w:tcW w:w="3504" w:type="dxa"/>
          </w:tcPr>
          <w:p w:rsidR="00D04D4D" w:rsidRPr="00093CF4" w:rsidRDefault="00937F2C" w:rsidP="00937F2C">
            <w:pPr>
              <w:spacing w:after="240"/>
            </w:pPr>
            <w:r w:rsidRPr="00093CF4">
              <w:t>Date of last update to files</w:t>
            </w:r>
            <w:r w:rsidRPr="00093CF4">
              <w:br/>
              <w:t>Manuscript file types</w:t>
            </w:r>
            <w:r w:rsidRPr="00093CF4">
              <w:br/>
              <w:t>Graphic (figure) file types</w:t>
            </w:r>
            <w:r w:rsidR="00D04D4D" w:rsidRPr="00093CF4">
              <w:br/>
              <w:t>Color figs? (costs paid by author)</w:t>
            </w:r>
            <w:r w:rsidR="00B548D7" w:rsidRPr="00093CF4">
              <w:br/>
              <w:t>E-companion?</w:t>
            </w:r>
            <w:r w:rsidR="00B548D7" w:rsidRPr="00093CF4">
              <w:br/>
              <w:t>Copyright Transfer file uploaded?</w:t>
            </w:r>
            <w:r w:rsidR="00997B67" w:rsidRPr="00093CF4">
              <w:br/>
              <w:t>Brief bios uploaded?</w:t>
            </w:r>
          </w:p>
        </w:tc>
        <w:tc>
          <w:tcPr>
            <w:tcW w:w="4860" w:type="dxa"/>
          </w:tcPr>
          <w:p w:rsidR="00B548D7" w:rsidRPr="00093CF4" w:rsidRDefault="00582E2C" w:rsidP="0006798B">
            <w:pPr>
              <w:spacing w:after="240"/>
            </w:pPr>
            <w:sdt>
              <w:sdtPr>
                <w:id w:val="346150067"/>
                <w:placeholder>
                  <w:docPart w:val="3CF0F54005B547F6A8D5B5224001A7F1"/>
                </w:placeholder>
              </w:sdtPr>
              <w:sdtEndPr/>
              <w:sdtContent>
                <w:sdt>
                  <w:sdtPr>
                    <w:id w:val="343006787"/>
                    <w:placeholder>
                      <w:docPart w:val="D25D41075A0B406D8A8C252A3CE31FBE"/>
                    </w:placeholder>
                    <w:showingPlcHdr/>
                    <w:date>
                      <w:dateFormat w:val="M/d/yyyy"/>
                      <w:lid w:val="en-US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937F2C" w:rsidRPr="00093CF4">
                      <w:rPr>
                        <w:rStyle w:val="PlaceholderText"/>
                      </w:rPr>
                      <w:t>Click here to enter a date.</w:t>
                    </w:r>
                  </w:sdtContent>
                </w:sdt>
              </w:sdtContent>
            </w:sdt>
            <w:r w:rsidR="00937F2C" w:rsidRPr="00093CF4">
              <w:br/>
            </w:r>
            <w:sdt>
              <w:sdtPr>
                <w:id w:val="346150069"/>
                <w:placeholder>
                  <w:docPart w:val="DDB2916286A140CEB7D17A8860246258"/>
                </w:placeholder>
                <w:showingPlcHdr/>
              </w:sdtPr>
              <w:sdtEndPr/>
              <w:sdtContent>
                <w:r w:rsidR="00937F2C" w:rsidRPr="00093CF4">
                  <w:rPr>
                    <w:rStyle w:val="PlaceholderText"/>
                  </w:rPr>
                  <w:t>Click here to enter text.</w:t>
                </w:r>
              </w:sdtContent>
            </w:sdt>
            <w:r w:rsidR="00937F2C" w:rsidRPr="00093CF4">
              <w:br/>
            </w:r>
            <w:sdt>
              <w:sdtPr>
                <w:id w:val="346150070"/>
                <w:placeholder>
                  <w:docPart w:val="72B0FEF4C1E149E1BF62D06471080AB7"/>
                </w:placeholder>
              </w:sdtPr>
              <w:sdtEndPr/>
              <w:sdtContent>
                <w:sdt>
                  <w:sdtPr>
                    <w:id w:val="343006853"/>
                    <w:placeholder>
                      <w:docPart w:val="9B299F8CE69B40F29967065A2A4C3E93"/>
                    </w:placeholder>
                    <w:showingPlcHdr/>
                  </w:sdtPr>
                  <w:sdtEndPr/>
                  <w:sdtContent>
                    <w:r w:rsidR="00D04D4D" w:rsidRPr="00093CF4">
                      <w:rPr>
                        <w:rStyle w:val="PlaceholderText"/>
                      </w:rPr>
                      <w:t>Click here to enter text.</w:t>
                    </w:r>
                  </w:sdtContent>
                </w:sdt>
              </w:sdtContent>
            </w:sdt>
            <w:r w:rsidR="00D04D4D" w:rsidRPr="00093CF4">
              <w:br/>
            </w:r>
            <w:sdt>
              <w:sdtPr>
                <w:id w:val="343006854"/>
                <w:placeholder>
                  <w:docPart w:val="28A5DBBABA4B4693969D87257BC0AD95"/>
                </w:placeholder>
              </w:sdtPr>
              <w:sdtEndPr/>
              <w:sdtContent>
                <w:sdt>
                  <w:sdtPr>
                    <w:id w:val="343006855"/>
                    <w:placeholder>
                      <w:docPart w:val="1A4EFB9F4657475B9DD39C9D1DD31BE8"/>
                    </w:placeholder>
                  </w:sdtPr>
                  <w:sdtEndPr/>
                  <w:sdtContent>
                    <w:sdt>
                      <w:sdtPr>
                        <w:alias w:val="Color figures"/>
                        <w:tag w:val="Color figures"/>
                        <w:id w:val="343006856"/>
                        <w:placeholder>
                          <w:docPart w:val="CFEFF4F9185C47FAB94E3D3F79034746"/>
                        </w:placeholder>
                        <w:dropDownList>
                          <w:listItem w:displayText="Choose One" w:value="Choose One"/>
                          <w:listItem w:displayText="Yes" w:value="Yes"/>
                          <w:listItem w:displayText="No" w:value="No"/>
                        </w:dropDownList>
                      </w:sdtPr>
                      <w:sdtEndPr/>
                      <w:sdtContent>
                        <w:r w:rsidR="00D04D4D" w:rsidRPr="00093CF4">
                          <w:t>Choose One</w:t>
                        </w:r>
                      </w:sdtContent>
                    </w:sdt>
                  </w:sdtContent>
                </w:sdt>
              </w:sdtContent>
            </w:sdt>
            <w:r w:rsidR="00B548D7" w:rsidRPr="00093CF4">
              <w:br/>
            </w:r>
            <w:sdt>
              <w:sdtPr>
                <w:id w:val="343006865"/>
                <w:placeholder>
                  <w:docPart w:val="67D6492CB9ED4877AB0E11D6E5E457DD"/>
                </w:placeholder>
              </w:sdtPr>
              <w:sdtEndPr/>
              <w:sdtContent>
                <w:sdt>
                  <w:sdtPr>
                    <w:alias w:val="E-companion"/>
                    <w:tag w:val="E-companion"/>
                    <w:id w:val="343006866"/>
                    <w:placeholder>
                      <w:docPart w:val="AD25CC79DB2E492883C8689ECE069A80"/>
                    </w:placeholder>
                    <w:dropDownList>
                      <w:listItem w:displayText="Choose One" w:value="Choose One"/>
                      <w:listItem w:displayText="Yes" w:value="Yes"/>
                      <w:listItem w:displayText="No" w:value="No"/>
                    </w:dropDownList>
                  </w:sdtPr>
                  <w:sdtEndPr/>
                  <w:sdtContent>
                    <w:r w:rsidR="00B548D7" w:rsidRPr="00093CF4">
                      <w:t>Choose One</w:t>
                    </w:r>
                  </w:sdtContent>
                </w:sdt>
              </w:sdtContent>
            </w:sdt>
            <w:r w:rsidR="00B548D7" w:rsidRPr="00093CF4">
              <w:br/>
            </w:r>
            <w:sdt>
              <w:sdtPr>
                <w:id w:val="343006869"/>
                <w:placeholder>
                  <w:docPart w:val="0641A3E2571548AABA6BF5D153589C94"/>
                </w:placeholder>
              </w:sdtPr>
              <w:sdtEndPr/>
              <w:sdtContent>
                <w:sdt>
                  <w:sdtPr>
                    <w:alias w:val="CTA"/>
                    <w:tag w:val="CTA"/>
                    <w:id w:val="343006870"/>
                    <w:placeholder>
                      <w:docPart w:val="262B9C8D62154209916288848797F7A5"/>
                    </w:placeholder>
                    <w:dropDownList>
                      <w:listItem w:displayText="Choose One" w:value="Choose One"/>
                      <w:listItem w:displayText="Yes" w:value="Yes"/>
                      <w:listItem w:displayText="No" w:value="No"/>
                    </w:dropDownList>
                  </w:sdtPr>
                  <w:sdtEndPr/>
                  <w:sdtContent>
                    <w:r w:rsidR="00B548D7" w:rsidRPr="00093CF4">
                      <w:t>Choose One</w:t>
                    </w:r>
                  </w:sdtContent>
                </w:sdt>
              </w:sdtContent>
            </w:sdt>
            <w:r w:rsidR="00997B67" w:rsidRPr="00093CF4">
              <w:br/>
            </w:r>
            <w:sdt>
              <w:sdtPr>
                <w:id w:val="423817214"/>
                <w:placeholder>
                  <w:docPart w:val="15F27F171C20417BBFCCAEA9639D92BC"/>
                </w:placeholder>
              </w:sdtPr>
              <w:sdtEndPr/>
              <w:sdtContent>
                <w:sdt>
                  <w:sdtPr>
                    <w:alias w:val="Bios"/>
                    <w:tag w:val="Bios"/>
                    <w:id w:val="423817215"/>
                    <w:placeholder>
                      <w:docPart w:val="80E84D18329C4DC89DB07BC53FDEBB52"/>
                    </w:placeholder>
                    <w:dropDownList>
                      <w:listItem w:displayText="Choose One" w:value="Choose One"/>
                      <w:listItem w:displayText="Yes" w:value="Yes"/>
                      <w:listItem w:displayText="No" w:value="No"/>
                    </w:dropDownList>
                  </w:sdtPr>
                  <w:sdtEndPr/>
                  <w:sdtContent>
                    <w:r w:rsidR="00997B67" w:rsidRPr="00093CF4">
                      <w:t>Choose One</w:t>
                    </w:r>
                  </w:sdtContent>
                </w:sdt>
              </w:sdtContent>
            </w:sdt>
          </w:p>
        </w:tc>
      </w:tr>
      <w:tr w:rsidR="00093CF4" w:rsidRPr="003C2178" w:rsidTr="00A013FF">
        <w:tc>
          <w:tcPr>
            <w:tcW w:w="2184" w:type="dxa"/>
          </w:tcPr>
          <w:p w:rsidR="00093CF4" w:rsidRPr="00A359DA" w:rsidRDefault="00093CF4" w:rsidP="00A013FF">
            <w:pPr>
              <w:spacing w:after="240"/>
              <w:rPr>
                <w:b/>
              </w:rPr>
            </w:pPr>
            <w:r>
              <w:rPr>
                <w:b/>
              </w:rPr>
              <w:t>INFORMS Open Option</w:t>
            </w:r>
          </w:p>
        </w:tc>
        <w:tc>
          <w:tcPr>
            <w:tcW w:w="3504" w:type="dxa"/>
          </w:tcPr>
          <w:p w:rsidR="00093CF4" w:rsidRPr="003C2178" w:rsidRDefault="00093CF4" w:rsidP="00A013FF">
            <w:pPr>
              <w:spacing w:after="240"/>
            </w:pPr>
            <w:r>
              <w:t>INFORMS Open Option? (cost to be paid by authors)</w:t>
            </w:r>
          </w:p>
        </w:tc>
        <w:tc>
          <w:tcPr>
            <w:tcW w:w="4860" w:type="dxa"/>
          </w:tcPr>
          <w:p w:rsidR="00093CF4" w:rsidRDefault="00582E2C" w:rsidP="00A013FF">
            <w:pPr>
              <w:spacing w:after="240"/>
            </w:pPr>
            <w:sdt>
              <w:sdtPr>
                <w:id w:val="98867585"/>
                <w:placeholder>
                  <w:docPart w:val="FE7DA0DA031E4D23A9C71F776BEF84B6"/>
                </w:placeholder>
              </w:sdtPr>
              <w:sdtEndPr/>
              <w:sdtContent>
                <w:sdt>
                  <w:sdtPr>
                    <w:alias w:val="IOO"/>
                    <w:tag w:val="IOO"/>
                    <w:id w:val="98867586"/>
                    <w:placeholder>
                      <w:docPart w:val="D98FA8742D844B1D84CED0489D14B7FB"/>
                    </w:placeholder>
                    <w:dropDownList>
                      <w:listItem w:displayText="Choose One" w:value="Choose One"/>
                      <w:listItem w:displayText="Yes" w:value="Yes"/>
                      <w:listItem w:displayText="No" w:value="No"/>
                    </w:dropDownList>
                  </w:sdtPr>
                  <w:sdtEndPr/>
                  <w:sdtContent>
                    <w:r w:rsidR="00093CF4" w:rsidRPr="000974E3">
                      <w:t>Choose One</w:t>
                    </w:r>
                  </w:sdtContent>
                </w:sdt>
              </w:sdtContent>
            </w:sdt>
          </w:p>
        </w:tc>
      </w:tr>
      <w:tr w:rsidR="00937F2C" w:rsidRPr="003C2178" w:rsidTr="00D04D4D">
        <w:tc>
          <w:tcPr>
            <w:tcW w:w="2184" w:type="dxa"/>
          </w:tcPr>
          <w:p w:rsidR="00937F2C" w:rsidRPr="00A359DA" w:rsidRDefault="00937F2C" w:rsidP="00582E2C">
            <w:pPr>
              <w:rPr>
                <w:b/>
              </w:rPr>
            </w:pPr>
            <w:r w:rsidRPr="00A359DA">
              <w:rPr>
                <w:b/>
              </w:rPr>
              <w:t>Received and revised info</w:t>
            </w:r>
          </w:p>
        </w:tc>
        <w:tc>
          <w:tcPr>
            <w:tcW w:w="3504" w:type="dxa"/>
          </w:tcPr>
          <w:p w:rsidR="00582E2C" w:rsidRDefault="00937F2C" w:rsidP="00582E2C">
            <w:r w:rsidRPr="003C2178">
              <w:t>Date of</w:t>
            </w:r>
            <w:r w:rsidR="00A92F79">
              <w:t xml:space="preserve"> submission</w:t>
            </w:r>
          </w:p>
          <w:p w:rsidR="00937F2C" w:rsidRPr="003C2178" w:rsidRDefault="00582E2C" w:rsidP="00582E2C">
            <w:r>
              <w:t>Revision(s) received date(s)</w:t>
            </w:r>
            <w:bookmarkStart w:id="0" w:name="_GoBack"/>
            <w:bookmarkEnd w:id="0"/>
            <w:r w:rsidR="00937F2C" w:rsidRPr="003C2178">
              <w:br/>
              <w:t>Date of acceptance</w:t>
            </w:r>
          </w:p>
        </w:tc>
        <w:tc>
          <w:tcPr>
            <w:tcW w:w="4860" w:type="dxa"/>
          </w:tcPr>
          <w:p w:rsidR="00937F2C" w:rsidRPr="003C2178" w:rsidRDefault="00937F2C" w:rsidP="00582E2C">
            <w:r>
              <w:br/>
            </w:r>
          </w:p>
        </w:tc>
      </w:tr>
      <w:tr w:rsidR="00582E2C" w:rsidRPr="003C2178" w:rsidTr="00937F2C">
        <w:tc>
          <w:tcPr>
            <w:tcW w:w="2184" w:type="dxa"/>
          </w:tcPr>
          <w:p w:rsidR="00582E2C" w:rsidRPr="00A359DA" w:rsidRDefault="00582E2C" w:rsidP="00A359DA">
            <w:pPr>
              <w:spacing w:after="240"/>
              <w:rPr>
                <w:b/>
              </w:rPr>
            </w:pPr>
            <w:r>
              <w:rPr>
                <w:b/>
              </w:rPr>
              <w:t>ORCID ID(s)</w:t>
            </w:r>
          </w:p>
        </w:tc>
        <w:tc>
          <w:tcPr>
            <w:tcW w:w="8364" w:type="dxa"/>
            <w:gridSpan w:val="2"/>
          </w:tcPr>
          <w:p w:rsidR="00582E2C" w:rsidRPr="00A359DA" w:rsidRDefault="00582E2C" w:rsidP="00A359DA">
            <w:pPr>
              <w:spacing w:after="240"/>
              <w:rPr>
                <w:b/>
              </w:rPr>
            </w:pPr>
          </w:p>
        </w:tc>
      </w:tr>
      <w:tr w:rsidR="00937F2C" w:rsidRPr="003C2178" w:rsidTr="00937F2C">
        <w:tc>
          <w:tcPr>
            <w:tcW w:w="2184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FILE NOTES</w:t>
            </w:r>
          </w:p>
        </w:tc>
        <w:tc>
          <w:tcPr>
            <w:tcW w:w="8364" w:type="dxa"/>
            <w:gridSpan w:val="2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</w:p>
        </w:tc>
      </w:tr>
    </w:tbl>
    <w:p w:rsidR="00A359DA" w:rsidRPr="003C2178" w:rsidRDefault="00A359DA"/>
    <w:sectPr w:rsidR="00A359DA" w:rsidRPr="003C2178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5A25"/>
    <w:rsid w:val="0006798B"/>
    <w:rsid w:val="00093CF4"/>
    <w:rsid w:val="001169ED"/>
    <w:rsid w:val="0014521F"/>
    <w:rsid w:val="001525AE"/>
    <w:rsid w:val="001653F2"/>
    <w:rsid w:val="002C0F0C"/>
    <w:rsid w:val="002C5D06"/>
    <w:rsid w:val="0031217B"/>
    <w:rsid w:val="00316D26"/>
    <w:rsid w:val="003473A5"/>
    <w:rsid w:val="003519FF"/>
    <w:rsid w:val="003C2207"/>
    <w:rsid w:val="00415D3E"/>
    <w:rsid w:val="004216D9"/>
    <w:rsid w:val="00436632"/>
    <w:rsid w:val="004624A2"/>
    <w:rsid w:val="004B2C71"/>
    <w:rsid w:val="004C0847"/>
    <w:rsid w:val="00513DCC"/>
    <w:rsid w:val="00564867"/>
    <w:rsid w:val="00582E2C"/>
    <w:rsid w:val="005E1B7A"/>
    <w:rsid w:val="005F1AEC"/>
    <w:rsid w:val="00600610"/>
    <w:rsid w:val="00636D85"/>
    <w:rsid w:val="006973A0"/>
    <w:rsid w:val="006E1274"/>
    <w:rsid w:val="006F2459"/>
    <w:rsid w:val="0072103A"/>
    <w:rsid w:val="00743841"/>
    <w:rsid w:val="00796191"/>
    <w:rsid w:val="008109E6"/>
    <w:rsid w:val="00862615"/>
    <w:rsid w:val="00881760"/>
    <w:rsid w:val="00900DC5"/>
    <w:rsid w:val="0092110D"/>
    <w:rsid w:val="00923E84"/>
    <w:rsid w:val="00937F2C"/>
    <w:rsid w:val="00997B67"/>
    <w:rsid w:val="009B0E97"/>
    <w:rsid w:val="00A23D55"/>
    <w:rsid w:val="00A359DA"/>
    <w:rsid w:val="00A50F86"/>
    <w:rsid w:val="00A670EA"/>
    <w:rsid w:val="00A92F79"/>
    <w:rsid w:val="00AA6FCF"/>
    <w:rsid w:val="00B133AB"/>
    <w:rsid w:val="00B548D7"/>
    <w:rsid w:val="00B7603F"/>
    <w:rsid w:val="00B7606A"/>
    <w:rsid w:val="00BE34CC"/>
    <w:rsid w:val="00C01709"/>
    <w:rsid w:val="00C13EC5"/>
    <w:rsid w:val="00C75462"/>
    <w:rsid w:val="00D04D4D"/>
    <w:rsid w:val="00D113FF"/>
    <w:rsid w:val="00D41564"/>
    <w:rsid w:val="00D810C5"/>
    <w:rsid w:val="00DC6AEA"/>
    <w:rsid w:val="00E01DCB"/>
    <w:rsid w:val="00E14E3E"/>
    <w:rsid w:val="00E367DE"/>
    <w:rsid w:val="00E54351"/>
    <w:rsid w:val="00E715E5"/>
    <w:rsid w:val="00ED420B"/>
    <w:rsid w:val="00F11736"/>
    <w:rsid w:val="00F15904"/>
    <w:rsid w:val="00F24DA4"/>
    <w:rsid w:val="00F45A25"/>
    <w:rsid w:val="00F54C38"/>
    <w:rsid w:val="00F6455C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Dean\Downloads\OrgSci-CHECKLIST(1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78D96FD43394C45850EAD583828DA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2BFAD7-F85E-4F2C-AC37-EB93C42C812E}"/>
      </w:docPartPr>
      <w:docPartBody>
        <w:p w:rsidR="00FF7153" w:rsidRDefault="002A538A">
          <w:pPr>
            <w:pStyle w:val="678D96FD43394C45850EAD583828DAFE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CED9256C0A334C71A575EDC6E74D92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3255B8-89F6-4FC8-BD80-BE3581D19236}"/>
      </w:docPartPr>
      <w:docPartBody>
        <w:p w:rsidR="00FF7153" w:rsidRDefault="002A538A">
          <w:pPr>
            <w:pStyle w:val="CED9256C0A334C71A575EDC6E74D92F0"/>
          </w:pPr>
          <w:r w:rsidRPr="004C3D5E">
            <w:rPr>
              <w:rStyle w:val="PlaceholderText"/>
            </w:rPr>
            <w:t>Click here to enter a date.</w:t>
          </w:r>
        </w:p>
      </w:docPartBody>
    </w:docPart>
    <w:docPart>
      <w:docPartPr>
        <w:name w:val="8EEBFCCC9ABB46D2B376DB6723D115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387C0B-D45A-43F8-9B57-4201765E8393}"/>
      </w:docPartPr>
      <w:docPartBody>
        <w:p w:rsidR="00FF7153" w:rsidRDefault="002A538A">
          <w:pPr>
            <w:pStyle w:val="8EEBFCCC9ABB46D2B376DB6723D115BE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B49D0E07F3A7453E841F271FB2369F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573484-BCFA-42BE-A904-573AEDEBD5B3}"/>
      </w:docPartPr>
      <w:docPartBody>
        <w:p w:rsidR="00FF7153" w:rsidRDefault="002A538A">
          <w:pPr>
            <w:pStyle w:val="B49D0E07F3A7453E841F271FB2369FD6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A7DAD0037A52473BAA5B55D5D6E684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D67B3B-A4E1-4372-ADCE-35EF024872FA}"/>
      </w:docPartPr>
      <w:docPartBody>
        <w:p w:rsidR="00FF7153" w:rsidRDefault="002A538A">
          <w:pPr>
            <w:pStyle w:val="A7DAD0037A52473BAA5B55D5D6E6846E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A4B35E3471B54C289DFE19203E0C9D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CA423F-E117-4CDA-A7D3-A1B52657CB4C}"/>
      </w:docPartPr>
      <w:docPartBody>
        <w:p w:rsidR="00FF7153" w:rsidRDefault="002A538A">
          <w:pPr>
            <w:pStyle w:val="A4B35E3471B54C289DFE19203E0C9D9F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4E6129536BF54B5E9EC1316F311EA7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8FBC12-F127-4287-9B7F-232E30F140AA}"/>
      </w:docPartPr>
      <w:docPartBody>
        <w:p w:rsidR="00FF7153" w:rsidRDefault="002A538A">
          <w:pPr>
            <w:pStyle w:val="4E6129536BF54B5E9EC1316F311EA7EC"/>
          </w:pPr>
          <w:r w:rsidRPr="00E54F6E">
            <w:rPr>
              <w:rStyle w:val="PlaceholderText"/>
            </w:rPr>
            <w:t>Choose an item.</w:t>
          </w:r>
        </w:p>
      </w:docPartBody>
    </w:docPart>
    <w:docPart>
      <w:docPartPr>
        <w:name w:val="93635FA9EF6F42368411B0C2868C93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0C9082-035F-45D8-940D-5AFC7DF9994C}"/>
      </w:docPartPr>
      <w:docPartBody>
        <w:p w:rsidR="00FF7153" w:rsidRDefault="002A538A">
          <w:pPr>
            <w:pStyle w:val="93635FA9EF6F42368411B0C2868C9397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F7CD976B12E04B2D87B606263DC8A3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122FFE-1372-4D05-9880-BC47CB5F4FE3}"/>
      </w:docPartPr>
      <w:docPartBody>
        <w:p w:rsidR="00FF7153" w:rsidRDefault="002A538A">
          <w:pPr>
            <w:pStyle w:val="F7CD976B12E04B2D87B606263DC8A3EF"/>
          </w:pPr>
          <w:r w:rsidRPr="00BA1B35">
            <w:rPr>
              <w:rStyle w:val="PlaceholderText"/>
            </w:rPr>
            <w:t>Click here to enter text.</w:t>
          </w:r>
        </w:p>
      </w:docPartBody>
    </w:docPart>
    <w:docPart>
      <w:docPartPr>
        <w:name w:val="95551E962D1445449150DAB4BAFF0E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311075-F50A-48A9-9682-370A650EA3F9}"/>
      </w:docPartPr>
      <w:docPartBody>
        <w:p w:rsidR="00FF7153" w:rsidRDefault="002A538A">
          <w:pPr>
            <w:pStyle w:val="95551E962D1445449150DAB4BAFF0E19"/>
          </w:pPr>
          <w:r w:rsidRPr="00BA1B35">
            <w:rPr>
              <w:rStyle w:val="PlaceholderText"/>
            </w:rPr>
            <w:t>Click here to enter text.</w:t>
          </w:r>
        </w:p>
      </w:docPartBody>
    </w:docPart>
    <w:docPart>
      <w:docPartPr>
        <w:name w:val="286B41FAB1B3485297060A01654308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5505C4-385F-4B9D-B913-543572E56D48}"/>
      </w:docPartPr>
      <w:docPartBody>
        <w:p w:rsidR="00FF7153" w:rsidRDefault="002A538A">
          <w:pPr>
            <w:pStyle w:val="286B41FAB1B3485297060A01654308B1"/>
          </w:pPr>
          <w:r w:rsidRPr="00BA1B35">
            <w:rPr>
              <w:rStyle w:val="PlaceholderText"/>
            </w:rPr>
            <w:t>Click here to enter text.</w:t>
          </w:r>
        </w:p>
      </w:docPartBody>
    </w:docPart>
    <w:docPart>
      <w:docPartPr>
        <w:name w:val="BA4184996E7C48BD9E6AD87803FCC8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11E4B3-256A-4779-A93E-D5BC91FE8871}"/>
      </w:docPartPr>
      <w:docPartBody>
        <w:p w:rsidR="00FF7153" w:rsidRDefault="002A538A">
          <w:pPr>
            <w:pStyle w:val="BA4184996E7C48BD9E6AD87803FCC868"/>
          </w:pPr>
          <w:r w:rsidRPr="00BA1B35">
            <w:rPr>
              <w:rStyle w:val="PlaceholderText"/>
            </w:rPr>
            <w:t>Click here to enter text.</w:t>
          </w:r>
        </w:p>
      </w:docPartBody>
    </w:docPart>
    <w:docPart>
      <w:docPartPr>
        <w:name w:val="01AE459F70164C53A45A8A502E6D01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A41C7F-3265-47D6-B476-8270013749CB}"/>
      </w:docPartPr>
      <w:docPartBody>
        <w:p w:rsidR="00FF7153" w:rsidRDefault="002A538A">
          <w:pPr>
            <w:pStyle w:val="01AE459F70164C53A45A8A502E6D01A0"/>
          </w:pPr>
          <w:r w:rsidRPr="004C3D5E">
            <w:rPr>
              <w:rStyle w:val="PlaceholderText"/>
            </w:rPr>
            <w:t>Click here to enter text.</w:t>
          </w:r>
        </w:p>
      </w:docPartBody>
    </w:docPart>
    <w:docPart>
      <w:docPartPr>
        <w:name w:val="8AB9E2AC07FA4D22896F29E93E1D75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0E5E21-8479-4D3F-8A9B-E553BFD2ADAC}"/>
      </w:docPartPr>
      <w:docPartBody>
        <w:p w:rsidR="00FF7153" w:rsidRDefault="002A538A">
          <w:pPr>
            <w:pStyle w:val="8AB9E2AC07FA4D22896F29E93E1D75C1"/>
          </w:pPr>
          <w:r w:rsidRPr="00BA1B35">
            <w:rPr>
              <w:rStyle w:val="PlaceholderText"/>
            </w:rPr>
            <w:t>Click here to enter text.</w:t>
          </w:r>
        </w:p>
      </w:docPartBody>
    </w:docPart>
    <w:docPart>
      <w:docPartPr>
        <w:name w:val="432C9BE67677435283C68E79759779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1AC89D-9B82-44F4-ADBD-744F92FDEF16}"/>
      </w:docPartPr>
      <w:docPartBody>
        <w:p w:rsidR="00FF7153" w:rsidRDefault="002A538A">
          <w:pPr>
            <w:pStyle w:val="432C9BE67677435283C68E7975977950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3CF0F54005B547F6A8D5B5224001A7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F85FCE-DDA0-4B2C-B667-11E16FECB0FA}"/>
      </w:docPartPr>
      <w:docPartBody>
        <w:p w:rsidR="00FF7153" w:rsidRDefault="002A538A">
          <w:pPr>
            <w:pStyle w:val="3CF0F54005B547F6A8D5B5224001A7F1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D25D41075A0B406D8A8C252A3CE31F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25B04E-DB97-446B-A685-3724DC8ECB83}"/>
      </w:docPartPr>
      <w:docPartBody>
        <w:p w:rsidR="00FF7153" w:rsidRDefault="002A538A">
          <w:pPr>
            <w:pStyle w:val="D25D41075A0B406D8A8C252A3CE31FBE"/>
          </w:pPr>
          <w:r w:rsidRPr="004C3D5E">
            <w:rPr>
              <w:rStyle w:val="PlaceholderText"/>
            </w:rPr>
            <w:t>Click here to enter a date.</w:t>
          </w:r>
        </w:p>
      </w:docPartBody>
    </w:docPart>
    <w:docPart>
      <w:docPartPr>
        <w:name w:val="DDB2916286A140CEB7D17A88602462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CA264-3435-44FE-854E-08EE7C084261}"/>
      </w:docPartPr>
      <w:docPartBody>
        <w:p w:rsidR="00FF7153" w:rsidRDefault="002A538A">
          <w:pPr>
            <w:pStyle w:val="DDB2916286A140CEB7D17A8860246258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72B0FEF4C1E149E1BF62D06471080A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8E248F-CD59-4A4A-ADDD-67A82CC06688}"/>
      </w:docPartPr>
      <w:docPartBody>
        <w:p w:rsidR="00FF7153" w:rsidRDefault="002A538A">
          <w:pPr>
            <w:pStyle w:val="72B0FEF4C1E149E1BF62D06471080AB7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9B299F8CE69B40F29967065A2A4C3E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D33491-72FE-4F80-8AC6-FDD9F26138BE}"/>
      </w:docPartPr>
      <w:docPartBody>
        <w:p w:rsidR="00FF7153" w:rsidRDefault="002A538A">
          <w:pPr>
            <w:pStyle w:val="9B299F8CE69B40F29967065A2A4C3E93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28A5DBBABA4B4693969D87257BC0AD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9C92DD-EB47-4972-8E61-1D930CE890F2}"/>
      </w:docPartPr>
      <w:docPartBody>
        <w:p w:rsidR="00FF7153" w:rsidRDefault="002A538A">
          <w:pPr>
            <w:pStyle w:val="28A5DBBABA4B4693969D87257BC0AD95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1A4EFB9F4657475B9DD39C9D1DD31B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B63A6F-6361-4431-9C9E-34F13E0835FE}"/>
      </w:docPartPr>
      <w:docPartBody>
        <w:p w:rsidR="00FF7153" w:rsidRDefault="002A538A">
          <w:pPr>
            <w:pStyle w:val="1A4EFB9F4657475B9DD39C9D1DD31BE8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CFEFF4F9185C47FAB94E3D3F790347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EE2905-714E-42D0-8869-EC9B16741FA5}"/>
      </w:docPartPr>
      <w:docPartBody>
        <w:p w:rsidR="00FF7153" w:rsidRDefault="002A538A">
          <w:pPr>
            <w:pStyle w:val="CFEFF4F9185C47FAB94E3D3F79034746"/>
          </w:pPr>
          <w:r w:rsidRPr="00E54F6E">
            <w:rPr>
              <w:rStyle w:val="PlaceholderText"/>
            </w:rPr>
            <w:t>Choose an item.</w:t>
          </w:r>
        </w:p>
      </w:docPartBody>
    </w:docPart>
    <w:docPart>
      <w:docPartPr>
        <w:name w:val="67D6492CB9ED4877AB0E11D6E5E457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1A05D5-DD40-4867-8AB5-A5A1A60E58B4}"/>
      </w:docPartPr>
      <w:docPartBody>
        <w:p w:rsidR="00FF7153" w:rsidRDefault="002A538A">
          <w:pPr>
            <w:pStyle w:val="67D6492CB9ED4877AB0E11D6E5E457DD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AD25CC79DB2E492883C8689ECE069A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3D93F4-CA95-4453-8247-FDFAADC60945}"/>
      </w:docPartPr>
      <w:docPartBody>
        <w:p w:rsidR="00FF7153" w:rsidRDefault="002A538A">
          <w:pPr>
            <w:pStyle w:val="AD25CC79DB2E492883C8689ECE069A80"/>
          </w:pPr>
          <w:r w:rsidRPr="00E54F6E">
            <w:rPr>
              <w:rStyle w:val="PlaceholderText"/>
            </w:rPr>
            <w:t>Choose an item.</w:t>
          </w:r>
        </w:p>
      </w:docPartBody>
    </w:docPart>
    <w:docPart>
      <w:docPartPr>
        <w:name w:val="0641A3E2571548AABA6BF5D153589C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C7810E-FE1E-4D8D-A173-7EB84BA45455}"/>
      </w:docPartPr>
      <w:docPartBody>
        <w:p w:rsidR="00FF7153" w:rsidRDefault="002A538A">
          <w:pPr>
            <w:pStyle w:val="0641A3E2571548AABA6BF5D153589C94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262B9C8D62154209916288848797F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A63C92-E0BE-43F8-8ED4-B0112E4ED6B9}"/>
      </w:docPartPr>
      <w:docPartBody>
        <w:p w:rsidR="00FF7153" w:rsidRDefault="002A538A">
          <w:pPr>
            <w:pStyle w:val="262B9C8D62154209916288848797F7A5"/>
          </w:pPr>
          <w:r w:rsidRPr="00E54F6E">
            <w:rPr>
              <w:rStyle w:val="PlaceholderText"/>
            </w:rPr>
            <w:t>Choose an item.</w:t>
          </w:r>
        </w:p>
      </w:docPartBody>
    </w:docPart>
    <w:docPart>
      <w:docPartPr>
        <w:name w:val="15F27F171C20417BBFCCAEA9639D92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D351AE-2338-4D6A-9BD2-36B8B3AEEE30}"/>
      </w:docPartPr>
      <w:docPartBody>
        <w:p w:rsidR="00FF7153" w:rsidRDefault="002A538A">
          <w:pPr>
            <w:pStyle w:val="15F27F171C20417BBFCCAEA9639D92BC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80E84D18329C4DC89DB07BC53FDEBB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19D96B-94BE-4B3A-89B1-BA888A779F03}"/>
      </w:docPartPr>
      <w:docPartBody>
        <w:p w:rsidR="00FF7153" w:rsidRDefault="002A538A">
          <w:pPr>
            <w:pStyle w:val="80E84D18329C4DC89DB07BC53FDEBB52"/>
          </w:pPr>
          <w:r w:rsidRPr="00E54F6E">
            <w:rPr>
              <w:rStyle w:val="PlaceholderText"/>
            </w:rPr>
            <w:t>Choose an item.</w:t>
          </w:r>
        </w:p>
      </w:docPartBody>
    </w:docPart>
    <w:docPart>
      <w:docPartPr>
        <w:name w:val="FE7DA0DA031E4D23A9C71F776BEF84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3B5BCC-5F4D-4064-B4BF-C545C3CFCF70}"/>
      </w:docPartPr>
      <w:docPartBody>
        <w:p w:rsidR="00FF7153" w:rsidRDefault="002A538A">
          <w:pPr>
            <w:pStyle w:val="FE7DA0DA031E4D23A9C71F776BEF84B6"/>
          </w:pPr>
          <w:r w:rsidRPr="00E54F6E">
            <w:rPr>
              <w:rStyle w:val="PlaceholderText"/>
            </w:rPr>
            <w:t>Click here to enter text.</w:t>
          </w:r>
        </w:p>
      </w:docPartBody>
    </w:docPart>
    <w:docPart>
      <w:docPartPr>
        <w:name w:val="D98FA8742D844B1D84CED0489D14B7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A7247B-C3ED-48A7-96DD-590CE2D830CA}"/>
      </w:docPartPr>
      <w:docPartBody>
        <w:p w:rsidR="00FF7153" w:rsidRDefault="002A538A">
          <w:pPr>
            <w:pStyle w:val="D98FA8742D844B1D84CED0489D14B7FB"/>
          </w:pPr>
          <w:r w:rsidRPr="00E54F6E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38A"/>
    <w:rsid w:val="002A538A"/>
    <w:rsid w:val="00914CE0"/>
    <w:rsid w:val="00FF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</w:style>
  <w:style w:type="paragraph" w:customStyle="1" w:styleId="678D96FD43394C45850EAD583828DAFE">
    <w:name w:val="678D96FD43394C45850EAD583828DAFE"/>
  </w:style>
  <w:style w:type="paragraph" w:customStyle="1" w:styleId="CED9256C0A334C71A575EDC6E74D92F0">
    <w:name w:val="CED9256C0A334C71A575EDC6E74D92F0"/>
  </w:style>
  <w:style w:type="paragraph" w:customStyle="1" w:styleId="8EEBFCCC9ABB46D2B376DB6723D115BE">
    <w:name w:val="8EEBFCCC9ABB46D2B376DB6723D115BE"/>
  </w:style>
  <w:style w:type="paragraph" w:customStyle="1" w:styleId="B49D0E07F3A7453E841F271FB2369FD6">
    <w:name w:val="B49D0E07F3A7453E841F271FB2369FD6"/>
  </w:style>
  <w:style w:type="paragraph" w:customStyle="1" w:styleId="A7DAD0037A52473BAA5B55D5D6E6846E">
    <w:name w:val="A7DAD0037A52473BAA5B55D5D6E6846E"/>
  </w:style>
  <w:style w:type="paragraph" w:customStyle="1" w:styleId="A4B35E3471B54C289DFE19203E0C9D9F">
    <w:name w:val="A4B35E3471B54C289DFE19203E0C9D9F"/>
  </w:style>
  <w:style w:type="paragraph" w:customStyle="1" w:styleId="4E6129536BF54B5E9EC1316F311EA7EC">
    <w:name w:val="4E6129536BF54B5E9EC1316F311EA7EC"/>
  </w:style>
  <w:style w:type="paragraph" w:customStyle="1" w:styleId="93635FA9EF6F42368411B0C2868C9397">
    <w:name w:val="93635FA9EF6F42368411B0C2868C9397"/>
  </w:style>
  <w:style w:type="paragraph" w:customStyle="1" w:styleId="F7CD976B12E04B2D87B606263DC8A3EF">
    <w:name w:val="F7CD976B12E04B2D87B606263DC8A3EF"/>
  </w:style>
  <w:style w:type="paragraph" w:customStyle="1" w:styleId="95551E962D1445449150DAB4BAFF0E19">
    <w:name w:val="95551E962D1445449150DAB4BAFF0E19"/>
  </w:style>
  <w:style w:type="paragraph" w:customStyle="1" w:styleId="286B41FAB1B3485297060A01654308B1">
    <w:name w:val="286B41FAB1B3485297060A01654308B1"/>
  </w:style>
  <w:style w:type="paragraph" w:customStyle="1" w:styleId="BA4184996E7C48BD9E6AD87803FCC868">
    <w:name w:val="BA4184996E7C48BD9E6AD87803FCC868"/>
  </w:style>
  <w:style w:type="paragraph" w:customStyle="1" w:styleId="01AE459F70164C53A45A8A502E6D01A0">
    <w:name w:val="01AE459F70164C53A45A8A502E6D01A0"/>
  </w:style>
  <w:style w:type="paragraph" w:customStyle="1" w:styleId="8AB9E2AC07FA4D22896F29E93E1D75C1">
    <w:name w:val="8AB9E2AC07FA4D22896F29E93E1D75C1"/>
  </w:style>
  <w:style w:type="paragraph" w:customStyle="1" w:styleId="432C9BE67677435283C68E7975977950">
    <w:name w:val="432C9BE67677435283C68E7975977950"/>
  </w:style>
  <w:style w:type="paragraph" w:customStyle="1" w:styleId="3CF0F54005B547F6A8D5B5224001A7F1">
    <w:name w:val="3CF0F54005B547F6A8D5B5224001A7F1"/>
  </w:style>
  <w:style w:type="paragraph" w:customStyle="1" w:styleId="D25D41075A0B406D8A8C252A3CE31FBE">
    <w:name w:val="D25D41075A0B406D8A8C252A3CE31FBE"/>
  </w:style>
  <w:style w:type="paragraph" w:customStyle="1" w:styleId="DDB2916286A140CEB7D17A8860246258">
    <w:name w:val="DDB2916286A140CEB7D17A8860246258"/>
  </w:style>
  <w:style w:type="paragraph" w:customStyle="1" w:styleId="72B0FEF4C1E149E1BF62D06471080AB7">
    <w:name w:val="72B0FEF4C1E149E1BF62D06471080AB7"/>
  </w:style>
  <w:style w:type="paragraph" w:customStyle="1" w:styleId="9B299F8CE69B40F29967065A2A4C3E93">
    <w:name w:val="9B299F8CE69B40F29967065A2A4C3E93"/>
  </w:style>
  <w:style w:type="paragraph" w:customStyle="1" w:styleId="28A5DBBABA4B4693969D87257BC0AD95">
    <w:name w:val="28A5DBBABA4B4693969D87257BC0AD95"/>
  </w:style>
  <w:style w:type="paragraph" w:customStyle="1" w:styleId="1A4EFB9F4657475B9DD39C9D1DD31BE8">
    <w:name w:val="1A4EFB9F4657475B9DD39C9D1DD31BE8"/>
  </w:style>
  <w:style w:type="paragraph" w:customStyle="1" w:styleId="CFEFF4F9185C47FAB94E3D3F79034746">
    <w:name w:val="CFEFF4F9185C47FAB94E3D3F79034746"/>
  </w:style>
  <w:style w:type="paragraph" w:customStyle="1" w:styleId="67D6492CB9ED4877AB0E11D6E5E457DD">
    <w:name w:val="67D6492CB9ED4877AB0E11D6E5E457DD"/>
  </w:style>
  <w:style w:type="paragraph" w:customStyle="1" w:styleId="AD25CC79DB2E492883C8689ECE069A80">
    <w:name w:val="AD25CC79DB2E492883C8689ECE069A80"/>
  </w:style>
  <w:style w:type="paragraph" w:customStyle="1" w:styleId="0641A3E2571548AABA6BF5D153589C94">
    <w:name w:val="0641A3E2571548AABA6BF5D153589C94"/>
  </w:style>
  <w:style w:type="paragraph" w:customStyle="1" w:styleId="262B9C8D62154209916288848797F7A5">
    <w:name w:val="262B9C8D62154209916288848797F7A5"/>
  </w:style>
  <w:style w:type="paragraph" w:customStyle="1" w:styleId="15F27F171C20417BBFCCAEA9639D92BC">
    <w:name w:val="15F27F171C20417BBFCCAEA9639D92BC"/>
  </w:style>
  <w:style w:type="paragraph" w:customStyle="1" w:styleId="80E84D18329C4DC89DB07BC53FDEBB52">
    <w:name w:val="80E84D18329C4DC89DB07BC53FDEBB52"/>
  </w:style>
  <w:style w:type="paragraph" w:customStyle="1" w:styleId="FE7DA0DA031E4D23A9C71F776BEF84B6">
    <w:name w:val="FE7DA0DA031E4D23A9C71F776BEF84B6"/>
  </w:style>
  <w:style w:type="paragraph" w:customStyle="1" w:styleId="D98FA8742D844B1D84CED0489D14B7FB">
    <w:name w:val="D98FA8742D844B1D84CED0489D14B7FB"/>
  </w:style>
  <w:style w:type="paragraph" w:customStyle="1" w:styleId="FD4ABF9ACA7A420E8179BAC5B7EDAEA3">
    <w:name w:val="FD4ABF9ACA7A420E8179BAC5B7EDAEA3"/>
  </w:style>
  <w:style w:type="paragraph" w:customStyle="1" w:styleId="993D255F534C4E448BECD1B804431B33">
    <w:name w:val="993D255F534C4E448BECD1B804431B33"/>
  </w:style>
  <w:style w:type="paragraph" w:customStyle="1" w:styleId="A6C40235E1CC40BCA9796633DB4C76FC">
    <w:name w:val="A6C40235E1CC40BCA9796633DB4C76FC"/>
  </w:style>
  <w:style w:type="paragraph" w:customStyle="1" w:styleId="373402CB186549ED9CEDD06605D7F78E">
    <w:name w:val="373402CB186549ED9CEDD06605D7F78E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</w:style>
  <w:style w:type="paragraph" w:customStyle="1" w:styleId="678D96FD43394C45850EAD583828DAFE">
    <w:name w:val="678D96FD43394C45850EAD583828DAFE"/>
  </w:style>
  <w:style w:type="paragraph" w:customStyle="1" w:styleId="CED9256C0A334C71A575EDC6E74D92F0">
    <w:name w:val="CED9256C0A334C71A575EDC6E74D92F0"/>
  </w:style>
  <w:style w:type="paragraph" w:customStyle="1" w:styleId="8EEBFCCC9ABB46D2B376DB6723D115BE">
    <w:name w:val="8EEBFCCC9ABB46D2B376DB6723D115BE"/>
  </w:style>
  <w:style w:type="paragraph" w:customStyle="1" w:styleId="B49D0E07F3A7453E841F271FB2369FD6">
    <w:name w:val="B49D0E07F3A7453E841F271FB2369FD6"/>
  </w:style>
  <w:style w:type="paragraph" w:customStyle="1" w:styleId="A7DAD0037A52473BAA5B55D5D6E6846E">
    <w:name w:val="A7DAD0037A52473BAA5B55D5D6E6846E"/>
  </w:style>
  <w:style w:type="paragraph" w:customStyle="1" w:styleId="A4B35E3471B54C289DFE19203E0C9D9F">
    <w:name w:val="A4B35E3471B54C289DFE19203E0C9D9F"/>
  </w:style>
  <w:style w:type="paragraph" w:customStyle="1" w:styleId="4E6129536BF54B5E9EC1316F311EA7EC">
    <w:name w:val="4E6129536BF54B5E9EC1316F311EA7EC"/>
  </w:style>
  <w:style w:type="paragraph" w:customStyle="1" w:styleId="93635FA9EF6F42368411B0C2868C9397">
    <w:name w:val="93635FA9EF6F42368411B0C2868C9397"/>
  </w:style>
  <w:style w:type="paragraph" w:customStyle="1" w:styleId="F7CD976B12E04B2D87B606263DC8A3EF">
    <w:name w:val="F7CD976B12E04B2D87B606263DC8A3EF"/>
  </w:style>
  <w:style w:type="paragraph" w:customStyle="1" w:styleId="95551E962D1445449150DAB4BAFF0E19">
    <w:name w:val="95551E962D1445449150DAB4BAFF0E19"/>
  </w:style>
  <w:style w:type="paragraph" w:customStyle="1" w:styleId="286B41FAB1B3485297060A01654308B1">
    <w:name w:val="286B41FAB1B3485297060A01654308B1"/>
  </w:style>
  <w:style w:type="paragraph" w:customStyle="1" w:styleId="BA4184996E7C48BD9E6AD87803FCC868">
    <w:name w:val="BA4184996E7C48BD9E6AD87803FCC868"/>
  </w:style>
  <w:style w:type="paragraph" w:customStyle="1" w:styleId="01AE459F70164C53A45A8A502E6D01A0">
    <w:name w:val="01AE459F70164C53A45A8A502E6D01A0"/>
  </w:style>
  <w:style w:type="paragraph" w:customStyle="1" w:styleId="8AB9E2AC07FA4D22896F29E93E1D75C1">
    <w:name w:val="8AB9E2AC07FA4D22896F29E93E1D75C1"/>
  </w:style>
  <w:style w:type="paragraph" w:customStyle="1" w:styleId="432C9BE67677435283C68E7975977950">
    <w:name w:val="432C9BE67677435283C68E7975977950"/>
  </w:style>
  <w:style w:type="paragraph" w:customStyle="1" w:styleId="3CF0F54005B547F6A8D5B5224001A7F1">
    <w:name w:val="3CF0F54005B547F6A8D5B5224001A7F1"/>
  </w:style>
  <w:style w:type="paragraph" w:customStyle="1" w:styleId="D25D41075A0B406D8A8C252A3CE31FBE">
    <w:name w:val="D25D41075A0B406D8A8C252A3CE31FBE"/>
  </w:style>
  <w:style w:type="paragraph" w:customStyle="1" w:styleId="DDB2916286A140CEB7D17A8860246258">
    <w:name w:val="DDB2916286A140CEB7D17A8860246258"/>
  </w:style>
  <w:style w:type="paragraph" w:customStyle="1" w:styleId="72B0FEF4C1E149E1BF62D06471080AB7">
    <w:name w:val="72B0FEF4C1E149E1BF62D06471080AB7"/>
  </w:style>
  <w:style w:type="paragraph" w:customStyle="1" w:styleId="9B299F8CE69B40F29967065A2A4C3E93">
    <w:name w:val="9B299F8CE69B40F29967065A2A4C3E93"/>
  </w:style>
  <w:style w:type="paragraph" w:customStyle="1" w:styleId="28A5DBBABA4B4693969D87257BC0AD95">
    <w:name w:val="28A5DBBABA4B4693969D87257BC0AD95"/>
  </w:style>
  <w:style w:type="paragraph" w:customStyle="1" w:styleId="1A4EFB9F4657475B9DD39C9D1DD31BE8">
    <w:name w:val="1A4EFB9F4657475B9DD39C9D1DD31BE8"/>
  </w:style>
  <w:style w:type="paragraph" w:customStyle="1" w:styleId="CFEFF4F9185C47FAB94E3D3F79034746">
    <w:name w:val="CFEFF4F9185C47FAB94E3D3F79034746"/>
  </w:style>
  <w:style w:type="paragraph" w:customStyle="1" w:styleId="67D6492CB9ED4877AB0E11D6E5E457DD">
    <w:name w:val="67D6492CB9ED4877AB0E11D6E5E457DD"/>
  </w:style>
  <w:style w:type="paragraph" w:customStyle="1" w:styleId="AD25CC79DB2E492883C8689ECE069A80">
    <w:name w:val="AD25CC79DB2E492883C8689ECE069A80"/>
  </w:style>
  <w:style w:type="paragraph" w:customStyle="1" w:styleId="0641A3E2571548AABA6BF5D153589C94">
    <w:name w:val="0641A3E2571548AABA6BF5D153589C94"/>
  </w:style>
  <w:style w:type="paragraph" w:customStyle="1" w:styleId="262B9C8D62154209916288848797F7A5">
    <w:name w:val="262B9C8D62154209916288848797F7A5"/>
  </w:style>
  <w:style w:type="paragraph" w:customStyle="1" w:styleId="15F27F171C20417BBFCCAEA9639D92BC">
    <w:name w:val="15F27F171C20417BBFCCAEA9639D92BC"/>
  </w:style>
  <w:style w:type="paragraph" w:customStyle="1" w:styleId="80E84D18329C4DC89DB07BC53FDEBB52">
    <w:name w:val="80E84D18329C4DC89DB07BC53FDEBB52"/>
  </w:style>
  <w:style w:type="paragraph" w:customStyle="1" w:styleId="FE7DA0DA031E4D23A9C71F776BEF84B6">
    <w:name w:val="FE7DA0DA031E4D23A9C71F776BEF84B6"/>
  </w:style>
  <w:style w:type="paragraph" w:customStyle="1" w:styleId="D98FA8742D844B1D84CED0489D14B7FB">
    <w:name w:val="D98FA8742D844B1D84CED0489D14B7FB"/>
  </w:style>
  <w:style w:type="paragraph" w:customStyle="1" w:styleId="FD4ABF9ACA7A420E8179BAC5B7EDAEA3">
    <w:name w:val="FD4ABF9ACA7A420E8179BAC5B7EDAEA3"/>
  </w:style>
  <w:style w:type="paragraph" w:customStyle="1" w:styleId="993D255F534C4E448BECD1B804431B33">
    <w:name w:val="993D255F534C4E448BECD1B804431B33"/>
  </w:style>
  <w:style w:type="paragraph" w:customStyle="1" w:styleId="A6C40235E1CC40BCA9796633DB4C76FC">
    <w:name w:val="A6C40235E1CC40BCA9796633DB4C76FC"/>
  </w:style>
  <w:style w:type="paragraph" w:customStyle="1" w:styleId="373402CB186549ED9CEDD06605D7F78E">
    <w:name w:val="373402CB186549ED9CEDD06605D7F7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938DD-AA4B-4D33-B709-5B23F2B95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OrgSci-CHECKLIST(1)</Template>
  <TotalTime>1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1177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Stephanie Dean</dc:creator>
  <cp:lastModifiedBy>Stephanie Dean</cp:lastModifiedBy>
  <cp:revision>2</cp:revision>
  <cp:lastPrinted>2008-07-29T15:16:00Z</cp:lastPrinted>
  <dcterms:created xsi:type="dcterms:W3CDTF">2017-02-27T15:18:00Z</dcterms:created>
  <dcterms:modified xsi:type="dcterms:W3CDTF">2018-02-28T15:25:00Z</dcterms:modified>
</cp:coreProperties>
</file>